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69" w:type="dxa"/>
        <w:jc w:val="center"/>
        <w:tblLook w:val="01E0"/>
      </w:tblPr>
      <w:tblGrid>
        <w:gridCol w:w="5201"/>
        <w:gridCol w:w="5168"/>
      </w:tblGrid>
      <w:tr w:rsidR="003B4036" w:rsidRPr="009B138B" w:rsidTr="00330BA0">
        <w:trPr>
          <w:jc w:val="center"/>
        </w:trPr>
        <w:tc>
          <w:tcPr>
            <w:tcW w:w="5201" w:type="dxa"/>
          </w:tcPr>
          <w:p w:rsidR="003B4036" w:rsidRPr="0088270D" w:rsidRDefault="003B4036" w:rsidP="00330BA0">
            <w:pPr>
              <w:jc w:val="center"/>
              <w:rPr>
                <w:bCs/>
                <w:color w:val="000000"/>
                <w:sz w:val="28"/>
                <w:szCs w:val="28"/>
              </w:rPr>
            </w:pPr>
            <w:r w:rsidRPr="0088270D">
              <w:rPr>
                <w:bCs/>
                <w:color w:val="000000"/>
                <w:sz w:val="28"/>
                <w:szCs w:val="28"/>
              </w:rPr>
              <w:t xml:space="preserve">THÀNH ĐOÀN TP.HỒ CHÍ MINH </w:t>
            </w:r>
          </w:p>
          <w:p w:rsidR="003B4036" w:rsidRDefault="003B4036" w:rsidP="00330BA0">
            <w:pPr>
              <w:jc w:val="center"/>
              <w:rPr>
                <w:b/>
                <w:bCs/>
                <w:color w:val="000000"/>
                <w:sz w:val="28"/>
                <w:szCs w:val="28"/>
              </w:rPr>
            </w:pPr>
            <w:r>
              <w:rPr>
                <w:b/>
                <w:bCs/>
                <w:color w:val="000000"/>
                <w:sz w:val="28"/>
                <w:szCs w:val="28"/>
              </w:rPr>
              <w:t xml:space="preserve">BCH ĐOÀN TRƯỜNG CĐ KỸ THUẬT </w:t>
            </w:r>
          </w:p>
          <w:p w:rsidR="003B4036" w:rsidRPr="009B138B" w:rsidRDefault="003B4036" w:rsidP="00330BA0">
            <w:pPr>
              <w:jc w:val="center"/>
              <w:rPr>
                <w:b/>
                <w:bCs/>
                <w:color w:val="000000"/>
                <w:sz w:val="28"/>
                <w:szCs w:val="28"/>
              </w:rPr>
            </w:pPr>
            <w:r>
              <w:rPr>
                <w:b/>
                <w:bCs/>
                <w:color w:val="000000"/>
                <w:sz w:val="28"/>
                <w:szCs w:val="28"/>
              </w:rPr>
              <w:t>LÝ TỰ TRỌNG</w:t>
            </w:r>
          </w:p>
          <w:p w:rsidR="003B4036" w:rsidRPr="009B138B" w:rsidRDefault="003B4036" w:rsidP="00330BA0">
            <w:pPr>
              <w:jc w:val="center"/>
              <w:rPr>
                <w:color w:val="000000"/>
                <w:sz w:val="26"/>
                <w:szCs w:val="26"/>
              </w:rPr>
            </w:pPr>
            <w:r w:rsidRPr="009B138B">
              <w:rPr>
                <w:color w:val="000000"/>
                <w:sz w:val="26"/>
                <w:szCs w:val="26"/>
              </w:rPr>
              <w:t>***</w:t>
            </w:r>
          </w:p>
          <w:p w:rsidR="003B4036" w:rsidRPr="009B138B" w:rsidRDefault="003B4036" w:rsidP="00330BA0">
            <w:pPr>
              <w:jc w:val="center"/>
              <w:rPr>
                <w:color w:val="000000"/>
                <w:sz w:val="28"/>
                <w:szCs w:val="28"/>
              </w:rPr>
            </w:pPr>
            <w:r>
              <w:rPr>
                <w:color w:val="000000"/>
                <w:sz w:val="28"/>
                <w:szCs w:val="28"/>
              </w:rPr>
              <w:t>Số:    -TB</w:t>
            </w:r>
            <w:r w:rsidRPr="009B138B">
              <w:rPr>
                <w:color w:val="000000"/>
                <w:sz w:val="28"/>
                <w:szCs w:val="28"/>
              </w:rPr>
              <w:t>/ĐT</w:t>
            </w:r>
            <w:r>
              <w:rPr>
                <w:color w:val="000000"/>
                <w:sz w:val="28"/>
                <w:szCs w:val="28"/>
              </w:rPr>
              <w:t>N - LTT</w:t>
            </w:r>
          </w:p>
        </w:tc>
        <w:tc>
          <w:tcPr>
            <w:tcW w:w="5168" w:type="dxa"/>
          </w:tcPr>
          <w:p w:rsidR="003B4036" w:rsidRPr="009B138B" w:rsidRDefault="003B4036" w:rsidP="00330BA0">
            <w:pPr>
              <w:jc w:val="right"/>
              <w:rPr>
                <w:b/>
                <w:bCs/>
                <w:color w:val="000000"/>
                <w:sz w:val="30"/>
                <w:szCs w:val="30"/>
                <w:u w:val="single"/>
              </w:rPr>
            </w:pPr>
            <w:r w:rsidRPr="009B138B">
              <w:rPr>
                <w:b/>
                <w:bCs/>
                <w:color w:val="000000"/>
                <w:sz w:val="30"/>
                <w:szCs w:val="30"/>
                <w:u w:val="single"/>
              </w:rPr>
              <w:t>ĐOÀN TNCS HỒ CHÍ MINH</w:t>
            </w:r>
          </w:p>
          <w:p w:rsidR="003B4036" w:rsidRDefault="003B4036" w:rsidP="00330BA0">
            <w:pPr>
              <w:jc w:val="right"/>
              <w:rPr>
                <w:i/>
                <w:iCs/>
                <w:color w:val="000000"/>
                <w:sz w:val="26"/>
                <w:szCs w:val="26"/>
              </w:rPr>
            </w:pPr>
          </w:p>
          <w:p w:rsidR="003B4036" w:rsidRDefault="003B4036" w:rsidP="00330BA0">
            <w:pPr>
              <w:jc w:val="right"/>
              <w:rPr>
                <w:i/>
                <w:iCs/>
                <w:color w:val="000000"/>
                <w:sz w:val="26"/>
                <w:szCs w:val="26"/>
              </w:rPr>
            </w:pPr>
          </w:p>
          <w:p w:rsidR="003B4036" w:rsidRPr="009B138B" w:rsidRDefault="003B4036" w:rsidP="00330BA0">
            <w:pPr>
              <w:jc w:val="right"/>
              <w:rPr>
                <w:i/>
                <w:iCs/>
                <w:color w:val="000000"/>
                <w:sz w:val="26"/>
                <w:szCs w:val="26"/>
              </w:rPr>
            </w:pPr>
          </w:p>
          <w:p w:rsidR="003B4036" w:rsidRPr="009B138B" w:rsidRDefault="003B4036" w:rsidP="00330BA0">
            <w:pPr>
              <w:jc w:val="right"/>
              <w:rPr>
                <w:i/>
                <w:iCs/>
                <w:color w:val="000000"/>
                <w:sz w:val="26"/>
                <w:szCs w:val="26"/>
              </w:rPr>
            </w:pPr>
            <w:r w:rsidRPr="009B138B">
              <w:rPr>
                <w:i/>
                <w:iCs/>
                <w:color w:val="000000"/>
                <w:sz w:val="26"/>
                <w:szCs w:val="26"/>
              </w:rPr>
              <w:t xml:space="preserve">TP. Hồ Chí Minh, ngày </w:t>
            </w:r>
            <w:r>
              <w:rPr>
                <w:i/>
                <w:iCs/>
                <w:color w:val="000000"/>
                <w:sz w:val="26"/>
                <w:szCs w:val="26"/>
              </w:rPr>
              <w:t xml:space="preserve">  </w:t>
            </w:r>
            <w:r w:rsidRPr="009B138B">
              <w:rPr>
                <w:i/>
                <w:iCs/>
                <w:color w:val="000000"/>
                <w:sz w:val="26"/>
                <w:szCs w:val="26"/>
              </w:rPr>
              <w:t xml:space="preserve"> tháng </w:t>
            </w:r>
            <w:r>
              <w:rPr>
                <w:i/>
                <w:iCs/>
                <w:color w:val="000000"/>
                <w:sz w:val="26"/>
                <w:szCs w:val="26"/>
              </w:rPr>
              <w:t>3</w:t>
            </w:r>
            <w:r w:rsidRPr="009B138B">
              <w:rPr>
                <w:i/>
                <w:iCs/>
                <w:color w:val="000000"/>
                <w:sz w:val="26"/>
                <w:szCs w:val="26"/>
              </w:rPr>
              <w:t xml:space="preserve"> năm 20</w:t>
            </w:r>
            <w:r>
              <w:rPr>
                <w:i/>
                <w:iCs/>
                <w:color w:val="000000"/>
                <w:sz w:val="26"/>
                <w:szCs w:val="26"/>
              </w:rPr>
              <w:t>16</w:t>
            </w:r>
          </w:p>
        </w:tc>
      </w:tr>
    </w:tbl>
    <w:p w:rsidR="003B4036" w:rsidRPr="00456FEC" w:rsidRDefault="003B4036" w:rsidP="00C333BB">
      <w:pPr>
        <w:rPr>
          <w:b/>
          <w:sz w:val="32"/>
          <w:szCs w:val="28"/>
        </w:rPr>
      </w:pPr>
    </w:p>
    <w:p w:rsidR="003B4036" w:rsidRPr="00D7368E" w:rsidRDefault="003B4036" w:rsidP="00C333BB">
      <w:pPr>
        <w:jc w:val="center"/>
        <w:rPr>
          <w:b/>
          <w:sz w:val="30"/>
          <w:szCs w:val="30"/>
        </w:rPr>
      </w:pPr>
      <w:r w:rsidRPr="00D7368E">
        <w:rPr>
          <w:b/>
          <w:sz w:val="30"/>
          <w:szCs w:val="30"/>
        </w:rPr>
        <w:t>THÔNG BÁO</w:t>
      </w:r>
    </w:p>
    <w:p w:rsidR="003B4036" w:rsidRPr="00D7368E" w:rsidRDefault="003B4036" w:rsidP="00C333BB">
      <w:pPr>
        <w:jc w:val="center"/>
        <w:rPr>
          <w:b/>
          <w:sz w:val="26"/>
          <w:szCs w:val="26"/>
        </w:rPr>
      </w:pPr>
      <w:r w:rsidRPr="00D7368E">
        <w:rPr>
          <w:b/>
          <w:sz w:val="26"/>
          <w:szCs w:val="26"/>
        </w:rPr>
        <w:t>Tổ chức học tập, quán triệt Nghị quyết Đại hội Đại biểu Đảng bộ Thành phố Hồ Chí Minh lần thứ X, nhiệm kỳ 2015 – 2020.</w:t>
      </w:r>
    </w:p>
    <w:p w:rsidR="003B4036" w:rsidRPr="00D7368E" w:rsidRDefault="003B4036" w:rsidP="00C333BB">
      <w:pPr>
        <w:jc w:val="center"/>
        <w:rPr>
          <w:b/>
          <w:sz w:val="26"/>
          <w:szCs w:val="26"/>
        </w:rPr>
      </w:pPr>
      <w:r w:rsidRPr="00D7368E">
        <w:rPr>
          <w:b/>
          <w:sz w:val="26"/>
          <w:szCs w:val="26"/>
        </w:rPr>
        <w:t>-------------</w:t>
      </w:r>
    </w:p>
    <w:p w:rsidR="003B4036" w:rsidRPr="00456FEC" w:rsidRDefault="003B4036" w:rsidP="00C333BB">
      <w:pPr>
        <w:jc w:val="both"/>
        <w:rPr>
          <w:b/>
          <w:sz w:val="28"/>
          <w:szCs w:val="28"/>
        </w:rPr>
      </w:pPr>
    </w:p>
    <w:p w:rsidR="003B4036" w:rsidRPr="00D7368E" w:rsidRDefault="003B4036" w:rsidP="00C333BB">
      <w:pPr>
        <w:ind w:firstLine="567"/>
        <w:jc w:val="both"/>
      </w:pPr>
      <w:r w:rsidRPr="00D7368E">
        <w:t xml:space="preserve">Thực hiện kế hoạch </w:t>
      </w:r>
      <w:r w:rsidRPr="00D7368E">
        <w:rPr>
          <w:color w:val="FF0000"/>
        </w:rPr>
        <w:t>số 09-</w:t>
      </w:r>
      <w:r w:rsidRPr="00D7368E">
        <w:t>KH/ĐTN-LTT, ngày 18 tháng 02 năm 2016 của Ban Thường vụ Đoàn trường về tổ chức Tháng Thanh niên năm 2016;</w:t>
      </w:r>
    </w:p>
    <w:p w:rsidR="003B4036" w:rsidRPr="00D7368E" w:rsidRDefault="003B4036" w:rsidP="00C333BB">
      <w:pPr>
        <w:ind w:firstLine="567"/>
        <w:jc w:val="both"/>
      </w:pPr>
      <w:r w:rsidRPr="00D7368E">
        <w:t>Nhằm quán triệt Nghị quyết Đại hội đại biểu Đảng bộ Thành phố Hồ Chí Minh lần thứ X, nhiệm kỳ 2015 – 2020 đến cán bộ Đoàn Thanh niên – Hội Sinh viên; đồng thời triển khai học tập đến từng chi đoàn, chi hội và từng đoàn viên thanh niên;</w:t>
      </w:r>
    </w:p>
    <w:p w:rsidR="003B4036" w:rsidRPr="00D7368E" w:rsidRDefault="003B4036" w:rsidP="00C333BB">
      <w:pPr>
        <w:ind w:firstLine="567"/>
        <w:jc w:val="both"/>
      </w:pPr>
      <w:r w:rsidRPr="00D7368E">
        <w:t>Ban Thường vụ Đoàn trường thông báo tổ chức học tập, quán triệt Nghị quyết Đại hội đại biểu Đảng bộ Thành phố Hồ Chí Minh lần thứ X, nhiệm kỳ 2015 – 2020 cụ thể như sau:</w:t>
      </w:r>
    </w:p>
    <w:p w:rsidR="003B4036" w:rsidRPr="00D7368E" w:rsidRDefault="003B4036" w:rsidP="00C333BB">
      <w:pPr>
        <w:ind w:firstLine="567"/>
        <w:jc w:val="both"/>
        <w:rPr>
          <w:b/>
        </w:rPr>
      </w:pPr>
      <w:r w:rsidRPr="00D7368E">
        <w:rPr>
          <w:b/>
        </w:rPr>
        <w:t xml:space="preserve">1. </w:t>
      </w:r>
      <w:r>
        <w:rPr>
          <w:b/>
        </w:rPr>
        <w:t>Đối tượng tham gia:</w:t>
      </w:r>
    </w:p>
    <w:p w:rsidR="003B4036" w:rsidRPr="00D7368E" w:rsidRDefault="003B4036" w:rsidP="00C333BB">
      <w:pPr>
        <w:ind w:firstLine="567"/>
        <w:jc w:val="both"/>
      </w:pPr>
      <w:r w:rsidRPr="00D7368E">
        <w:t>- Ban Chấp hành Đoàn trường CĐKT Lý Tự Trọng.</w:t>
      </w:r>
    </w:p>
    <w:p w:rsidR="003B4036" w:rsidRPr="00D7368E" w:rsidRDefault="003B4036" w:rsidP="00C333BB">
      <w:pPr>
        <w:ind w:firstLine="567"/>
        <w:jc w:val="both"/>
      </w:pPr>
      <w:r w:rsidRPr="00D7368E">
        <w:t>- Ban Chấp hành Hội Sinh viên trường CĐKT Lý Tự Trọng.</w:t>
      </w:r>
    </w:p>
    <w:p w:rsidR="003B4036" w:rsidRPr="00D7368E" w:rsidRDefault="003B4036" w:rsidP="00C333BB">
      <w:pPr>
        <w:ind w:firstLine="567"/>
        <w:jc w:val="both"/>
      </w:pPr>
      <w:r w:rsidRPr="00D7368E">
        <w:t>- Ban Chấp hành Liên chi đoàn các khoa.</w:t>
      </w:r>
    </w:p>
    <w:p w:rsidR="003B4036" w:rsidRPr="00D7368E" w:rsidRDefault="003B4036" w:rsidP="00C333BB">
      <w:pPr>
        <w:ind w:firstLine="567"/>
        <w:jc w:val="both"/>
      </w:pPr>
      <w:r w:rsidRPr="00D7368E">
        <w:t>- Ban Chấp hành Đoàn trường THPT Lý Tự Trọng.</w:t>
      </w:r>
    </w:p>
    <w:p w:rsidR="003B4036" w:rsidRPr="00D7368E" w:rsidRDefault="003B4036" w:rsidP="00C333BB">
      <w:pPr>
        <w:ind w:firstLine="567"/>
        <w:jc w:val="both"/>
      </w:pPr>
      <w:r w:rsidRPr="00D7368E">
        <w:t>- Ban Chấp hành các chi đoàn giáo viên.</w:t>
      </w:r>
    </w:p>
    <w:p w:rsidR="003B4036" w:rsidRPr="00D7368E" w:rsidRDefault="003B4036" w:rsidP="00C333BB">
      <w:pPr>
        <w:ind w:firstLine="567"/>
        <w:jc w:val="both"/>
      </w:pPr>
      <w:r w:rsidRPr="00D7368E">
        <w:t>- Ban Chấp hành chi đoàn học sinh, sinh viên.</w:t>
      </w:r>
    </w:p>
    <w:p w:rsidR="003B4036" w:rsidRDefault="003B4036" w:rsidP="00C333BB">
      <w:pPr>
        <w:ind w:firstLine="567"/>
        <w:jc w:val="both"/>
      </w:pPr>
      <w:r w:rsidRPr="00D7368E">
        <w:t>- Ban Chấp hành chi hội sinh viên.</w:t>
      </w:r>
    </w:p>
    <w:p w:rsidR="003B4036" w:rsidRPr="00327A7E" w:rsidRDefault="003B4036" w:rsidP="00C333BB">
      <w:pPr>
        <w:ind w:firstLine="567"/>
        <w:jc w:val="both"/>
        <w:rPr>
          <w:i/>
        </w:rPr>
      </w:pPr>
      <w:r w:rsidRPr="006A7AF5">
        <w:rPr>
          <w:i/>
        </w:rPr>
        <w:t>Cùng tất cả các bạn đoàn viên thanh niên có nguyện vọng tham gia học tập Nghị quyết</w:t>
      </w:r>
      <w:r w:rsidRPr="00327A7E">
        <w:rPr>
          <w:i/>
        </w:rPr>
        <w:t>.</w:t>
      </w:r>
    </w:p>
    <w:p w:rsidR="003B4036" w:rsidRPr="00327A7E" w:rsidRDefault="003B4036" w:rsidP="00C333BB">
      <w:pPr>
        <w:ind w:firstLine="567"/>
        <w:jc w:val="both"/>
        <w:rPr>
          <w:i/>
        </w:rPr>
      </w:pPr>
      <w:r w:rsidRPr="00327A7E">
        <w:rPr>
          <w:b/>
          <w:i/>
        </w:rPr>
        <w:t>Lưu ý:</w:t>
      </w:r>
      <w:r w:rsidRPr="00327A7E">
        <w:rPr>
          <w:i/>
        </w:rPr>
        <w:t xml:space="preserve"> Các CB-GV-NV là Đảng viên, cán bộ Đoàn đã tham gia học tập, quán triệt Nghị quyết trên do Nhà trường tổ chức trong đợt về nguồn tại Côn Đảo và vào sáng ngày 01/3/2016 thì không tham gia học tập đợt này.</w:t>
      </w:r>
    </w:p>
    <w:p w:rsidR="003B4036" w:rsidRPr="00D7368E" w:rsidRDefault="003B4036" w:rsidP="00C333BB">
      <w:pPr>
        <w:ind w:firstLine="567"/>
        <w:jc w:val="both"/>
        <w:rPr>
          <w:lang w:val="sv-SE"/>
        </w:rPr>
      </w:pPr>
      <w:r w:rsidRPr="00D7368E">
        <w:rPr>
          <w:b/>
          <w:lang w:val="sv-SE"/>
        </w:rPr>
        <w:t>2. Thời gian, địa điểm tổ chức</w:t>
      </w:r>
      <w:r w:rsidRPr="00D7368E">
        <w:rPr>
          <w:lang w:val="sv-SE"/>
        </w:rPr>
        <w:t>: lúc 8g00 ngày 06/3/2016 (Chủ nhật) tại Hội trường A của trường.</w:t>
      </w:r>
    </w:p>
    <w:p w:rsidR="003B4036" w:rsidRPr="00D7368E" w:rsidRDefault="003B4036" w:rsidP="00C333BB">
      <w:pPr>
        <w:ind w:firstLine="567"/>
        <w:jc w:val="both"/>
        <w:rPr>
          <w:lang w:val="sv-SE"/>
        </w:rPr>
      </w:pPr>
      <w:r w:rsidRPr="00D7368E">
        <w:rPr>
          <w:b/>
          <w:lang w:val="sv-SE"/>
        </w:rPr>
        <w:t>3. Nội dung tổ chức</w:t>
      </w:r>
      <w:r w:rsidRPr="00D7368E">
        <w:rPr>
          <w:lang w:val="sv-SE"/>
        </w:rPr>
        <w:t>: triển khai, quán triệt Nghị quyết Đại hội đại biểu Đảng bộ Thành phố Hồ Chí Minh lần thứ X, nhiệm kỳ 2015 – 2020.</w:t>
      </w:r>
    </w:p>
    <w:p w:rsidR="003B4036" w:rsidRPr="00D7368E" w:rsidRDefault="003B4036" w:rsidP="00C333BB">
      <w:pPr>
        <w:ind w:firstLine="567"/>
        <w:jc w:val="both"/>
        <w:rPr>
          <w:b/>
          <w:lang w:val="sv-SE"/>
        </w:rPr>
      </w:pPr>
      <w:r w:rsidRPr="00D7368E">
        <w:rPr>
          <w:b/>
          <w:lang w:val="sv-SE"/>
        </w:rPr>
        <w:t xml:space="preserve">4. Một số lưu ý: </w:t>
      </w:r>
    </w:p>
    <w:p w:rsidR="003B4036" w:rsidRPr="00D7368E" w:rsidRDefault="003B4036" w:rsidP="00C333BB">
      <w:pPr>
        <w:ind w:firstLine="567"/>
        <w:jc w:val="both"/>
        <w:rPr>
          <w:i/>
          <w:lang w:val="sv-SE"/>
        </w:rPr>
      </w:pPr>
      <w:r w:rsidRPr="00D7368E">
        <w:rPr>
          <w:i/>
          <w:lang w:val="sv-SE"/>
        </w:rPr>
        <w:t xml:space="preserve">- Các </w:t>
      </w:r>
      <w:r>
        <w:rPr>
          <w:i/>
          <w:lang w:val="sv-SE"/>
        </w:rPr>
        <w:t>đối tượng tham gia</w:t>
      </w:r>
      <w:r w:rsidRPr="00D7368E">
        <w:rPr>
          <w:i/>
          <w:lang w:val="sv-SE"/>
        </w:rPr>
        <w:t xml:space="preserve"> cung cấp thông tin trước khi tham dự theo mẫu đính kèm.</w:t>
      </w:r>
    </w:p>
    <w:p w:rsidR="003B4036" w:rsidRPr="00D7368E" w:rsidRDefault="003B4036" w:rsidP="00C333BB">
      <w:pPr>
        <w:ind w:firstLine="567"/>
        <w:jc w:val="both"/>
        <w:rPr>
          <w:i/>
          <w:lang w:val="sv-SE"/>
        </w:rPr>
      </w:pPr>
      <w:r w:rsidRPr="00D7368E">
        <w:rPr>
          <w:i/>
          <w:lang w:val="sv-SE"/>
        </w:rPr>
        <w:t xml:space="preserve">- Các </w:t>
      </w:r>
      <w:r>
        <w:rPr>
          <w:i/>
          <w:lang w:val="sv-SE"/>
        </w:rPr>
        <w:t>đối tượng tham gia</w:t>
      </w:r>
      <w:r w:rsidRPr="00D7368E">
        <w:rPr>
          <w:i/>
          <w:lang w:val="sv-SE"/>
        </w:rPr>
        <w:t xml:space="preserve"> thực hiện nghiêm túc đồng phục áo thanh niên Việt Nam hoặc áo Hội Sinh viên hoặc trang</w:t>
      </w:r>
      <w:r>
        <w:rPr>
          <w:i/>
          <w:lang w:val="sv-SE"/>
        </w:rPr>
        <w:t xml:space="preserve"> phục học sinh sinh viên trường hoặc trang phục lịch sự đối với CB-GV-NV.</w:t>
      </w:r>
    </w:p>
    <w:p w:rsidR="003B4036" w:rsidRPr="00D7368E" w:rsidRDefault="003B4036" w:rsidP="00C333BB">
      <w:pPr>
        <w:ind w:firstLine="567"/>
        <w:jc w:val="both"/>
        <w:rPr>
          <w:i/>
          <w:lang w:val="sv-SE"/>
        </w:rPr>
      </w:pPr>
      <w:r w:rsidRPr="00D7368E">
        <w:rPr>
          <w:i/>
          <w:lang w:val="sv-SE"/>
        </w:rPr>
        <w:t>- Có mặt đúng giờ và mang theo tập vở</w:t>
      </w:r>
      <w:r>
        <w:rPr>
          <w:i/>
          <w:lang w:val="sv-SE"/>
        </w:rPr>
        <w:t>, sổ sách</w:t>
      </w:r>
      <w:r w:rsidRPr="00D7368E">
        <w:rPr>
          <w:i/>
          <w:lang w:val="sv-SE"/>
        </w:rPr>
        <w:t xml:space="preserve"> ghi chép</w:t>
      </w:r>
      <w:r>
        <w:rPr>
          <w:i/>
          <w:lang w:val="sv-SE"/>
        </w:rPr>
        <w:t>.</w:t>
      </w:r>
    </w:p>
    <w:p w:rsidR="003B4036" w:rsidRPr="00D7368E" w:rsidRDefault="003B4036" w:rsidP="00C333BB">
      <w:pPr>
        <w:ind w:firstLine="567"/>
        <w:jc w:val="both"/>
        <w:rPr>
          <w:i/>
          <w:sz w:val="14"/>
          <w:lang w:val="sv-SE"/>
        </w:rPr>
      </w:pPr>
    </w:p>
    <w:p w:rsidR="003B4036" w:rsidRDefault="003B4036" w:rsidP="00C333BB">
      <w:pPr>
        <w:ind w:firstLine="567"/>
        <w:jc w:val="both"/>
        <w:rPr>
          <w:lang w:val="sv-SE"/>
        </w:rPr>
      </w:pPr>
      <w:r w:rsidRPr="00D7368E">
        <w:rPr>
          <w:lang w:val="sv-SE"/>
        </w:rPr>
        <w:t>Trên đây là thông báo tổ chức học tập, quán triệt Nghị quyết Đại hội đại biểu Đảng bộ Thành phố Hồ Chí Minh lần thứ X, nhiệm kỳ 2015 – 2020; đề nghị các tập thể, cá nhân tích cực triển khai và tham gia đầy đủ đợt học tập này.</w:t>
      </w:r>
    </w:p>
    <w:p w:rsidR="003B4036" w:rsidRPr="00D7368E" w:rsidRDefault="003B4036" w:rsidP="00C333BB">
      <w:pPr>
        <w:ind w:firstLine="567"/>
        <w:jc w:val="both"/>
        <w:rPr>
          <w:lang w:val="sv-SE"/>
        </w:rPr>
      </w:pPr>
    </w:p>
    <w:tbl>
      <w:tblPr>
        <w:tblW w:w="10369" w:type="dxa"/>
        <w:tblLook w:val="00A0"/>
      </w:tblPr>
      <w:tblGrid>
        <w:gridCol w:w="4957"/>
        <w:gridCol w:w="236"/>
        <w:gridCol w:w="8"/>
        <w:gridCol w:w="4368"/>
        <w:gridCol w:w="800"/>
      </w:tblGrid>
      <w:tr w:rsidR="003B4036" w:rsidRPr="005D073F" w:rsidTr="00327A7E">
        <w:trPr>
          <w:gridAfter w:val="1"/>
          <w:wAfter w:w="800" w:type="dxa"/>
          <w:trHeight w:val="595"/>
        </w:trPr>
        <w:tc>
          <w:tcPr>
            <w:tcW w:w="4957" w:type="dxa"/>
          </w:tcPr>
          <w:p w:rsidR="003B4036" w:rsidRDefault="003B4036" w:rsidP="00D7368E">
            <w:pPr>
              <w:tabs>
                <w:tab w:val="left" w:pos="142"/>
              </w:tabs>
              <w:jc w:val="both"/>
              <w:rPr>
                <w:b/>
              </w:rPr>
            </w:pPr>
          </w:p>
          <w:p w:rsidR="003B4036" w:rsidRPr="00D7368E" w:rsidRDefault="003B4036" w:rsidP="00D7368E">
            <w:pPr>
              <w:tabs>
                <w:tab w:val="left" w:pos="142"/>
              </w:tabs>
              <w:jc w:val="both"/>
              <w:rPr>
                <w:b/>
              </w:rPr>
            </w:pPr>
            <w:r w:rsidRPr="005D073F">
              <w:rPr>
                <w:b/>
              </w:rPr>
              <w:t>Nơi nhận</w:t>
            </w:r>
            <w:r w:rsidRPr="004A1C9D">
              <w:rPr>
                <w:b/>
              </w:rPr>
              <w:t>:</w:t>
            </w:r>
          </w:p>
          <w:p w:rsidR="003B4036" w:rsidRPr="00327A7E" w:rsidRDefault="003B4036" w:rsidP="00D7368E">
            <w:pPr>
              <w:jc w:val="both"/>
              <w:rPr>
                <w:sz w:val="20"/>
                <w:szCs w:val="20"/>
              </w:rPr>
            </w:pPr>
            <w:r w:rsidRPr="00327A7E">
              <w:rPr>
                <w:sz w:val="20"/>
                <w:szCs w:val="20"/>
              </w:rPr>
              <w:t>- BCH Đoàn trường;</w:t>
            </w:r>
          </w:p>
          <w:p w:rsidR="003B4036" w:rsidRPr="00327A7E" w:rsidRDefault="003B4036" w:rsidP="00D7368E">
            <w:pPr>
              <w:jc w:val="both"/>
              <w:rPr>
                <w:sz w:val="20"/>
                <w:szCs w:val="20"/>
              </w:rPr>
            </w:pPr>
            <w:r w:rsidRPr="00327A7E">
              <w:rPr>
                <w:sz w:val="20"/>
                <w:szCs w:val="20"/>
              </w:rPr>
              <w:t>- BCH Hội Sinh viên trường;</w:t>
            </w:r>
          </w:p>
          <w:p w:rsidR="003B4036" w:rsidRPr="00327A7E" w:rsidRDefault="003B4036" w:rsidP="00D7368E">
            <w:pPr>
              <w:jc w:val="both"/>
              <w:rPr>
                <w:sz w:val="20"/>
                <w:szCs w:val="20"/>
              </w:rPr>
            </w:pPr>
            <w:r w:rsidRPr="00327A7E">
              <w:rPr>
                <w:sz w:val="20"/>
                <w:szCs w:val="20"/>
              </w:rPr>
              <w:t>- Ban Chấp hành Liên chi đoàn các khoa;</w:t>
            </w:r>
          </w:p>
          <w:p w:rsidR="003B4036" w:rsidRPr="00327A7E" w:rsidRDefault="003B4036" w:rsidP="00D7368E">
            <w:pPr>
              <w:jc w:val="both"/>
              <w:rPr>
                <w:sz w:val="20"/>
                <w:szCs w:val="20"/>
              </w:rPr>
            </w:pPr>
            <w:r w:rsidRPr="00327A7E">
              <w:rPr>
                <w:sz w:val="20"/>
                <w:szCs w:val="20"/>
              </w:rPr>
              <w:t xml:space="preserve">- BCH Đoàn trường THPT; </w:t>
            </w:r>
          </w:p>
          <w:p w:rsidR="003B4036" w:rsidRPr="00327A7E" w:rsidRDefault="003B4036" w:rsidP="00D7368E">
            <w:pPr>
              <w:jc w:val="both"/>
              <w:rPr>
                <w:sz w:val="20"/>
                <w:szCs w:val="20"/>
              </w:rPr>
            </w:pPr>
            <w:r w:rsidRPr="00327A7E">
              <w:rPr>
                <w:sz w:val="20"/>
                <w:szCs w:val="20"/>
              </w:rPr>
              <w:t>- BCH các chi đoàn giáo viên;</w:t>
            </w:r>
          </w:p>
          <w:p w:rsidR="003B4036" w:rsidRPr="00327A7E" w:rsidRDefault="003B4036" w:rsidP="00D7368E">
            <w:pPr>
              <w:jc w:val="both"/>
              <w:rPr>
                <w:sz w:val="20"/>
                <w:szCs w:val="20"/>
              </w:rPr>
            </w:pPr>
            <w:r w:rsidRPr="00327A7E">
              <w:rPr>
                <w:sz w:val="20"/>
                <w:szCs w:val="20"/>
              </w:rPr>
              <w:t>- BCH chi đoàn học sinh, sinh viên;</w:t>
            </w:r>
          </w:p>
          <w:p w:rsidR="003B4036" w:rsidRDefault="003B4036" w:rsidP="00327A7E">
            <w:pPr>
              <w:jc w:val="both"/>
              <w:rPr>
                <w:sz w:val="20"/>
                <w:szCs w:val="20"/>
              </w:rPr>
            </w:pPr>
            <w:r w:rsidRPr="00327A7E">
              <w:rPr>
                <w:sz w:val="20"/>
                <w:szCs w:val="20"/>
              </w:rPr>
              <w:t>- BCH chi hội sinh viên;</w:t>
            </w:r>
          </w:p>
          <w:p w:rsidR="003B4036" w:rsidRPr="00327A7E" w:rsidRDefault="003B4036" w:rsidP="00327A7E">
            <w:pPr>
              <w:jc w:val="both"/>
              <w:rPr>
                <w:sz w:val="20"/>
                <w:szCs w:val="20"/>
              </w:rPr>
            </w:pPr>
            <w:r>
              <w:rPr>
                <w:sz w:val="20"/>
                <w:szCs w:val="20"/>
              </w:rPr>
              <w:t xml:space="preserve">- </w:t>
            </w:r>
            <w:r w:rsidRPr="00327A7E">
              <w:rPr>
                <w:sz w:val="20"/>
                <w:szCs w:val="20"/>
              </w:rPr>
              <w:t>Lưu VT.</w:t>
            </w:r>
          </w:p>
        </w:tc>
        <w:tc>
          <w:tcPr>
            <w:tcW w:w="236" w:type="dxa"/>
          </w:tcPr>
          <w:p w:rsidR="003B4036" w:rsidRPr="00D7368E" w:rsidRDefault="003B4036" w:rsidP="003E3306">
            <w:pPr>
              <w:jc w:val="center"/>
              <w:rPr>
                <w:lang w:val="sv-SE"/>
              </w:rPr>
            </w:pPr>
          </w:p>
        </w:tc>
        <w:tc>
          <w:tcPr>
            <w:tcW w:w="4376" w:type="dxa"/>
            <w:gridSpan w:val="2"/>
          </w:tcPr>
          <w:p w:rsidR="003B4036" w:rsidRPr="005D073F" w:rsidRDefault="003B4036" w:rsidP="003E3306">
            <w:pPr>
              <w:jc w:val="center"/>
              <w:rPr>
                <w:b/>
                <w:lang w:val="vi-VN"/>
              </w:rPr>
            </w:pPr>
            <w:r w:rsidRPr="00D7368E">
              <w:rPr>
                <w:rFonts w:ascii="VNI-Times" w:hAnsi="VNI-Times"/>
                <w:b/>
                <w:lang w:val="sv-SE"/>
              </w:rPr>
              <w:t xml:space="preserve">TM. BTV </w:t>
            </w:r>
            <w:r w:rsidRPr="00D7368E">
              <w:rPr>
                <w:b/>
                <w:lang w:val="sv-SE"/>
              </w:rPr>
              <w:t>ĐOÀN TRƯỜNG</w:t>
            </w:r>
          </w:p>
          <w:p w:rsidR="003B4036" w:rsidRPr="00D7368E" w:rsidRDefault="003B4036" w:rsidP="00D7368E">
            <w:pPr>
              <w:jc w:val="center"/>
            </w:pPr>
            <w:r w:rsidRPr="005D073F">
              <w:rPr>
                <w:lang w:val="vi-VN"/>
              </w:rPr>
              <w:t>BÍ THƯ</w:t>
            </w:r>
          </w:p>
        </w:tc>
      </w:tr>
      <w:tr w:rsidR="003B4036" w:rsidRPr="009B138B" w:rsidTr="00327A7E">
        <w:tblPrEx>
          <w:jc w:val="center"/>
          <w:tblLook w:val="01E0"/>
        </w:tblPrEx>
        <w:trPr>
          <w:jc w:val="center"/>
        </w:trPr>
        <w:tc>
          <w:tcPr>
            <w:tcW w:w="5201" w:type="dxa"/>
            <w:gridSpan w:val="3"/>
          </w:tcPr>
          <w:p w:rsidR="003B4036" w:rsidRPr="0088270D" w:rsidRDefault="003B4036" w:rsidP="003E3306">
            <w:pPr>
              <w:jc w:val="center"/>
              <w:rPr>
                <w:bCs/>
                <w:color w:val="000000"/>
                <w:sz w:val="28"/>
                <w:szCs w:val="28"/>
              </w:rPr>
            </w:pPr>
            <w:r w:rsidRPr="0088270D">
              <w:rPr>
                <w:bCs/>
                <w:color w:val="000000"/>
                <w:sz w:val="28"/>
                <w:szCs w:val="28"/>
              </w:rPr>
              <w:t xml:space="preserve">THÀNH ĐOÀN TP.HỒ CHÍ MINH </w:t>
            </w:r>
          </w:p>
          <w:p w:rsidR="003B4036" w:rsidRDefault="003B4036" w:rsidP="003E3306">
            <w:pPr>
              <w:jc w:val="center"/>
              <w:rPr>
                <w:b/>
                <w:bCs/>
                <w:color w:val="000000"/>
                <w:sz w:val="28"/>
                <w:szCs w:val="28"/>
              </w:rPr>
            </w:pPr>
            <w:r>
              <w:rPr>
                <w:b/>
                <w:bCs/>
                <w:color w:val="000000"/>
                <w:sz w:val="28"/>
                <w:szCs w:val="28"/>
              </w:rPr>
              <w:t xml:space="preserve">BCH ĐOÀN TRƯỜNG CĐ KỸ THUẬT </w:t>
            </w:r>
          </w:p>
          <w:p w:rsidR="003B4036" w:rsidRPr="009B138B" w:rsidRDefault="003B4036" w:rsidP="003E3306">
            <w:pPr>
              <w:jc w:val="center"/>
              <w:rPr>
                <w:b/>
                <w:bCs/>
                <w:color w:val="000000"/>
                <w:sz w:val="28"/>
                <w:szCs w:val="28"/>
              </w:rPr>
            </w:pPr>
            <w:r>
              <w:rPr>
                <w:b/>
                <w:bCs/>
                <w:color w:val="000000"/>
                <w:sz w:val="28"/>
                <w:szCs w:val="28"/>
              </w:rPr>
              <w:t>LÝ TỰ TRỌNG</w:t>
            </w:r>
          </w:p>
          <w:p w:rsidR="003B4036" w:rsidRPr="00327A7E" w:rsidRDefault="003B4036" w:rsidP="00327A7E">
            <w:pPr>
              <w:jc w:val="center"/>
              <w:rPr>
                <w:color w:val="000000"/>
                <w:sz w:val="26"/>
                <w:szCs w:val="26"/>
              </w:rPr>
            </w:pPr>
            <w:r w:rsidRPr="009B138B">
              <w:rPr>
                <w:color w:val="000000"/>
                <w:sz w:val="26"/>
                <w:szCs w:val="26"/>
              </w:rPr>
              <w:t>***</w:t>
            </w:r>
          </w:p>
        </w:tc>
        <w:tc>
          <w:tcPr>
            <w:tcW w:w="5168" w:type="dxa"/>
            <w:gridSpan w:val="2"/>
          </w:tcPr>
          <w:p w:rsidR="003B4036" w:rsidRPr="009B138B" w:rsidRDefault="003B4036" w:rsidP="003E3306">
            <w:pPr>
              <w:jc w:val="right"/>
              <w:rPr>
                <w:b/>
                <w:bCs/>
                <w:color w:val="000000"/>
                <w:sz w:val="30"/>
                <w:szCs w:val="30"/>
                <w:u w:val="single"/>
              </w:rPr>
            </w:pPr>
            <w:r w:rsidRPr="009B138B">
              <w:rPr>
                <w:b/>
                <w:bCs/>
                <w:color w:val="000000"/>
                <w:sz w:val="30"/>
                <w:szCs w:val="30"/>
                <w:u w:val="single"/>
              </w:rPr>
              <w:t>ĐOÀN TNCS HỒ CHÍ MINH</w:t>
            </w:r>
          </w:p>
          <w:p w:rsidR="003B4036" w:rsidRDefault="003B4036" w:rsidP="003E3306">
            <w:pPr>
              <w:jc w:val="right"/>
              <w:rPr>
                <w:i/>
                <w:iCs/>
                <w:color w:val="000000"/>
                <w:sz w:val="26"/>
                <w:szCs w:val="26"/>
              </w:rPr>
            </w:pPr>
          </w:p>
          <w:p w:rsidR="003B4036" w:rsidRPr="009B138B" w:rsidRDefault="003B4036" w:rsidP="00327A7E">
            <w:pPr>
              <w:rPr>
                <w:i/>
                <w:iCs/>
                <w:color w:val="000000"/>
                <w:sz w:val="26"/>
                <w:szCs w:val="26"/>
              </w:rPr>
            </w:pPr>
          </w:p>
          <w:p w:rsidR="003B4036" w:rsidRPr="009B138B" w:rsidRDefault="003B4036" w:rsidP="003E3306">
            <w:pPr>
              <w:jc w:val="right"/>
              <w:rPr>
                <w:i/>
                <w:iCs/>
                <w:color w:val="000000"/>
                <w:sz w:val="26"/>
                <w:szCs w:val="26"/>
              </w:rPr>
            </w:pPr>
            <w:r w:rsidRPr="009B138B">
              <w:rPr>
                <w:i/>
                <w:iCs/>
                <w:color w:val="000000"/>
                <w:sz w:val="26"/>
                <w:szCs w:val="26"/>
              </w:rPr>
              <w:t xml:space="preserve">TP. Hồ Chí Minh, ngày </w:t>
            </w:r>
            <w:r>
              <w:rPr>
                <w:i/>
                <w:iCs/>
                <w:color w:val="000000"/>
                <w:sz w:val="26"/>
                <w:szCs w:val="26"/>
              </w:rPr>
              <w:t xml:space="preserve">  </w:t>
            </w:r>
            <w:r w:rsidRPr="009B138B">
              <w:rPr>
                <w:i/>
                <w:iCs/>
                <w:color w:val="000000"/>
                <w:sz w:val="26"/>
                <w:szCs w:val="26"/>
              </w:rPr>
              <w:t xml:space="preserve"> tháng </w:t>
            </w:r>
            <w:r>
              <w:rPr>
                <w:i/>
                <w:iCs/>
                <w:color w:val="000000"/>
                <w:sz w:val="26"/>
                <w:szCs w:val="26"/>
              </w:rPr>
              <w:t>3</w:t>
            </w:r>
            <w:r w:rsidRPr="009B138B">
              <w:rPr>
                <w:i/>
                <w:iCs/>
                <w:color w:val="000000"/>
                <w:sz w:val="26"/>
                <w:szCs w:val="26"/>
              </w:rPr>
              <w:t xml:space="preserve"> năm 20</w:t>
            </w:r>
            <w:r>
              <w:rPr>
                <w:i/>
                <w:iCs/>
                <w:color w:val="000000"/>
                <w:sz w:val="26"/>
                <w:szCs w:val="26"/>
              </w:rPr>
              <w:t>16</w:t>
            </w:r>
          </w:p>
        </w:tc>
      </w:tr>
    </w:tbl>
    <w:p w:rsidR="003B4036" w:rsidRPr="00456FEC" w:rsidRDefault="003B4036" w:rsidP="00327A7E">
      <w:pPr>
        <w:rPr>
          <w:b/>
          <w:sz w:val="32"/>
          <w:szCs w:val="28"/>
        </w:rPr>
      </w:pPr>
    </w:p>
    <w:p w:rsidR="003B4036" w:rsidRPr="00D7368E" w:rsidRDefault="003B4036" w:rsidP="00327A7E">
      <w:pPr>
        <w:jc w:val="center"/>
        <w:rPr>
          <w:b/>
          <w:sz w:val="30"/>
          <w:szCs w:val="30"/>
        </w:rPr>
      </w:pPr>
      <w:r>
        <w:rPr>
          <w:b/>
          <w:sz w:val="30"/>
          <w:szCs w:val="30"/>
        </w:rPr>
        <w:t xml:space="preserve">DANH SÁCH </w:t>
      </w:r>
    </w:p>
    <w:p w:rsidR="003B4036" w:rsidRDefault="003B4036" w:rsidP="00327A7E">
      <w:pPr>
        <w:jc w:val="center"/>
        <w:rPr>
          <w:b/>
          <w:sz w:val="26"/>
          <w:szCs w:val="26"/>
        </w:rPr>
      </w:pPr>
      <w:r w:rsidRPr="00D7368E">
        <w:rPr>
          <w:b/>
          <w:sz w:val="26"/>
          <w:szCs w:val="26"/>
        </w:rPr>
        <w:t>T</w:t>
      </w:r>
      <w:r>
        <w:rPr>
          <w:b/>
          <w:sz w:val="26"/>
          <w:szCs w:val="26"/>
        </w:rPr>
        <w:t>ham gia</w:t>
      </w:r>
      <w:r w:rsidRPr="00D7368E">
        <w:rPr>
          <w:b/>
          <w:sz w:val="26"/>
          <w:szCs w:val="26"/>
        </w:rPr>
        <w:t xml:space="preserve"> học tập, quán triệt Nghị quyết Đại hội Đại biểu Đảng bộ Thành phố Hồ Chí Minh lần thứ X, nhiệm kỳ 2015 – 2020.</w:t>
      </w:r>
    </w:p>
    <w:p w:rsidR="003B4036" w:rsidRDefault="003B4036" w:rsidP="00327A7E">
      <w:pPr>
        <w:jc w:val="center"/>
        <w:rPr>
          <w:b/>
          <w:sz w:val="26"/>
          <w:szCs w:val="26"/>
        </w:rPr>
      </w:pPr>
      <w:r>
        <w:rPr>
          <w:b/>
          <w:sz w:val="26"/>
          <w:szCs w:val="26"/>
        </w:rPr>
        <w:t>Đơn vị: .........................................</w:t>
      </w:r>
    </w:p>
    <w:p w:rsidR="003B4036" w:rsidRPr="00D7368E" w:rsidRDefault="003B4036" w:rsidP="00327A7E">
      <w:pPr>
        <w:jc w:val="center"/>
        <w:rPr>
          <w:b/>
          <w:sz w:val="26"/>
          <w:szCs w:val="26"/>
        </w:rPr>
      </w:pPr>
    </w:p>
    <w:tbl>
      <w:tblPr>
        <w:tblStyle w:val="TableGrid"/>
        <w:tblW w:w="9410" w:type="dxa"/>
        <w:tblLook w:val="01E0"/>
      </w:tblPr>
      <w:tblGrid>
        <w:gridCol w:w="714"/>
        <w:gridCol w:w="3354"/>
        <w:gridCol w:w="2160"/>
        <w:gridCol w:w="1858"/>
        <w:gridCol w:w="1324"/>
      </w:tblGrid>
      <w:tr w:rsidR="003B4036" w:rsidTr="00327A7E">
        <w:tc>
          <w:tcPr>
            <w:tcW w:w="714" w:type="dxa"/>
          </w:tcPr>
          <w:p w:rsidR="003B4036" w:rsidRPr="00327A7E" w:rsidRDefault="003B4036" w:rsidP="00327A7E">
            <w:pPr>
              <w:jc w:val="center"/>
              <w:rPr>
                <w:b/>
                <w:sz w:val="26"/>
                <w:szCs w:val="26"/>
              </w:rPr>
            </w:pPr>
            <w:r w:rsidRPr="00327A7E">
              <w:rPr>
                <w:b/>
                <w:sz w:val="26"/>
                <w:szCs w:val="26"/>
              </w:rPr>
              <w:t>STT</w:t>
            </w:r>
          </w:p>
        </w:tc>
        <w:tc>
          <w:tcPr>
            <w:tcW w:w="3354" w:type="dxa"/>
          </w:tcPr>
          <w:p w:rsidR="003B4036" w:rsidRPr="00327A7E" w:rsidRDefault="003B4036" w:rsidP="00327A7E">
            <w:pPr>
              <w:jc w:val="center"/>
              <w:rPr>
                <w:b/>
                <w:sz w:val="26"/>
                <w:szCs w:val="26"/>
              </w:rPr>
            </w:pPr>
            <w:r w:rsidRPr="00327A7E">
              <w:rPr>
                <w:b/>
                <w:sz w:val="26"/>
                <w:szCs w:val="26"/>
              </w:rPr>
              <w:t>Họ và Tên</w:t>
            </w:r>
          </w:p>
        </w:tc>
        <w:tc>
          <w:tcPr>
            <w:tcW w:w="2160" w:type="dxa"/>
          </w:tcPr>
          <w:p w:rsidR="003B4036" w:rsidRPr="00327A7E" w:rsidRDefault="003B4036" w:rsidP="00327A7E">
            <w:pPr>
              <w:jc w:val="center"/>
              <w:rPr>
                <w:b/>
                <w:sz w:val="26"/>
                <w:szCs w:val="26"/>
              </w:rPr>
            </w:pPr>
            <w:r w:rsidRPr="00327A7E">
              <w:rPr>
                <w:b/>
                <w:sz w:val="26"/>
                <w:szCs w:val="26"/>
              </w:rPr>
              <w:t>Chức vụ Đoàn – Hội</w:t>
            </w:r>
          </w:p>
        </w:tc>
        <w:tc>
          <w:tcPr>
            <w:tcW w:w="1858" w:type="dxa"/>
          </w:tcPr>
          <w:p w:rsidR="003B4036" w:rsidRPr="00327A7E" w:rsidRDefault="003B4036" w:rsidP="00327A7E">
            <w:pPr>
              <w:jc w:val="center"/>
              <w:rPr>
                <w:b/>
                <w:sz w:val="26"/>
                <w:szCs w:val="26"/>
              </w:rPr>
            </w:pPr>
            <w:r w:rsidRPr="00327A7E">
              <w:rPr>
                <w:b/>
                <w:sz w:val="26"/>
                <w:szCs w:val="26"/>
              </w:rPr>
              <w:t>Số điện thoại liên lạc</w:t>
            </w:r>
          </w:p>
        </w:tc>
        <w:tc>
          <w:tcPr>
            <w:tcW w:w="1324" w:type="dxa"/>
          </w:tcPr>
          <w:p w:rsidR="003B4036" w:rsidRPr="00327A7E" w:rsidRDefault="003B4036" w:rsidP="00327A7E">
            <w:pPr>
              <w:jc w:val="center"/>
              <w:rPr>
                <w:b/>
                <w:sz w:val="26"/>
                <w:szCs w:val="26"/>
              </w:rPr>
            </w:pPr>
            <w:r w:rsidRPr="00327A7E">
              <w:rPr>
                <w:b/>
                <w:sz w:val="26"/>
                <w:szCs w:val="26"/>
              </w:rPr>
              <w:t>Ghi chú</w:t>
            </w: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r w:rsidR="003B4036" w:rsidTr="00327A7E">
        <w:tc>
          <w:tcPr>
            <w:tcW w:w="714" w:type="dxa"/>
          </w:tcPr>
          <w:p w:rsidR="003B4036" w:rsidRDefault="003B4036" w:rsidP="00C333BB">
            <w:pPr>
              <w:jc w:val="both"/>
              <w:rPr>
                <w:sz w:val="28"/>
                <w:szCs w:val="28"/>
              </w:rPr>
            </w:pPr>
          </w:p>
        </w:tc>
        <w:tc>
          <w:tcPr>
            <w:tcW w:w="3354" w:type="dxa"/>
          </w:tcPr>
          <w:p w:rsidR="003B4036" w:rsidRDefault="003B4036" w:rsidP="00C333BB">
            <w:pPr>
              <w:jc w:val="both"/>
              <w:rPr>
                <w:sz w:val="28"/>
                <w:szCs w:val="28"/>
              </w:rPr>
            </w:pPr>
          </w:p>
        </w:tc>
        <w:tc>
          <w:tcPr>
            <w:tcW w:w="2160" w:type="dxa"/>
          </w:tcPr>
          <w:p w:rsidR="003B4036" w:rsidRDefault="003B4036" w:rsidP="00C333BB">
            <w:pPr>
              <w:jc w:val="both"/>
              <w:rPr>
                <w:sz w:val="28"/>
                <w:szCs w:val="28"/>
              </w:rPr>
            </w:pPr>
          </w:p>
        </w:tc>
        <w:tc>
          <w:tcPr>
            <w:tcW w:w="1858" w:type="dxa"/>
          </w:tcPr>
          <w:p w:rsidR="003B4036" w:rsidRDefault="003B4036" w:rsidP="00C333BB">
            <w:pPr>
              <w:jc w:val="both"/>
              <w:rPr>
                <w:sz w:val="28"/>
                <w:szCs w:val="28"/>
              </w:rPr>
            </w:pPr>
          </w:p>
        </w:tc>
        <w:tc>
          <w:tcPr>
            <w:tcW w:w="1324" w:type="dxa"/>
          </w:tcPr>
          <w:p w:rsidR="003B4036" w:rsidRDefault="003B4036" w:rsidP="00C333BB">
            <w:pPr>
              <w:jc w:val="both"/>
              <w:rPr>
                <w:sz w:val="28"/>
                <w:szCs w:val="28"/>
              </w:rPr>
            </w:pPr>
          </w:p>
        </w:tc>
      </w:tr>
    </w:tbl>
    <w:p w:rsidR="003B4036" w:rsidRPr="00327A7E" w:rsidRDefault="003B4036" w:rsidP="00C333BB">
      <w:pPr>
        <w:jc w:val="both"/>
        <w:rPr>
          <w:sz w:val="28"/>
          <w:szCs w:val="28"/>
        </w:rPr>
      </w:pPr>
    </w:p>
    <w:p w:rsidR="003B4036" w:rsidRPr="004335E9" w:rsidRDefault="003B4036" w:rsidP="004335E9">
      <w:pPr>
        <w:tabs>
          <w:tab w:val="center" w:pos="6237"/>
        </w:tabs>
        <w:jc w:val="both"/>
        <w:rPr>
          <w:lang w:val="sv-SE"/>
        </w:rPr>
      </w:pPr>
      <w:r w:rsidRPr="00DE343E">
        <w:rPr>
          <w:lang w:val="sv-SE"/>
        </w:rPr>
        <w:tab/>
      </w:r>
    </w:p>
    <w:sectPr w:rsidR="003B4036" w:rsidRPr="004335E9" w:rsidSect="00327A7E">
      <w:headerReference w:type="even" r:id="rId7"/>
      <w:headerReference w:type="default" r:id="rId8"/>
      <w:pgSz w:w="11907" w:h="16840" w:code="9"/>
      <w:pgMar w:top="1134" w:right="1134" w:bottom="360"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036" w:rsidRDefault="003B4036">
      <w:r>
        <w:separator/>
      </w:r>
    </w:p>
  </w:endnote>
  <w:endnote w:type="continuationSeparator" w:id="0">
    <w:p w:rsidR="003B4036" w:rsidRDefault="003B40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A3"/>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036" w:rsidRDefault="003B4036">
      <w:r>
        <w:separator/>
      </w:r>
    </w:p>
  </w:footnote>
  <w:footnote w:type="continuationSeparator" w:id="0">
    <w:p w:rsidR="003B4036" w:rsidRDefault="003B40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036" w:rsidRDefault="003B4036" w:rsidP="00CD17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B4036" w:rsidRDefault="003B40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036" w:rsidRDefault="003B4036" w:rsidP="00CD17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B4036" w:rsidRDefault="003B40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22B48"/>
    <w:multiLevelType w:val="hybridMultilevel"/>
    <w:tmpl w:val="689EDC92"/>
    <w:lvl w:ilvl="0" w:tplc="19AAE9FE">
      <w:start w:val="3"/>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924714"/>
    <w:multiLevelType w:val="hybridMultilevel"/>
    <w:tmpl w:val="3AF88F0C"/>
    <w:lvl w:ilvl="0" w:tplc="09A436B6">
      <w:numFmt w:val="bullet"/>
      <w:lvlText w:val="-"/>
      <w:lvlJc w:val="left"/>
      <w:pPr>
        <w:tabs>
          <w:tab w:val="num" w:pos="720"/>
        </w:tabs>
        <w:ind w:left="720" w:hanging="360"/>
      </w:pPr>
      <w:rPr>
        <w:rFonts w:ascii="VNI-Times" w:eastAsia="Times New Roman" w:hAnsi="VNI-Time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AD73DA"/>
    <w:multiLevelType w:val="hybridMultilevel"/>
    <w:tmpl w:val="2F6CAFFC"/>
    <w:lvl w:ilvl="0" w:tplc="F08A78B4">
      <w:start w:val="1"/>
      <w:numFmt w:val="decimal"/>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4B152E42"/>
    <w:multiLevelType w:val="hybridMultilevel"/>
    <w:tmpl w:val="7BDC198A"/>
    <w:lvl w:ilvl="0" w:tplc="2F2E5954">
      <w:start w:val="4"/>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F8D22B3"/>
    <w:multiLevelType w:val="hybridMultilevel"/>
    <w:tmpl w:val="7286F9B8"/>
    <w:lvl w:ilvl="0" w:tplc="FA5AE34C">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5">
    <w:nsid w:val="759D508A"/>
    <w:multiLevelType w:val="hybridMultilevel"/>
    <w:tmpl w:val="4A74D8D8"/>
    <w:lvl w:ilvl="0" w:tplc="9CE22BE2">
      <w:start w:val="1"/>
      <w:numFmt w:val="bullet"/>
      <w:lvlText w:val="-"/>
      <w:lvlJc w:val="left"/>
      <w:pPr>
        <w:tabs>
          <w:tab w:val="num" w:pos="360"/>
        </w:tabs>
        <w:ind w:left="360" w:hanging="360"/>
      </w:pPr>
      <w:rPr>
        <w:rFonts w:ascii="Times New Roman" w:eastAsia="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3C5D"/>
    <w:rsid w:val="000020B9"/>
    <w:rsid w:val="0000385A"/>
    <w:rsid w:val="000050DF"/>
    <w:rsid w:val="0001055A"/>
    <w:rsid w:val="00011874"/>
    <w:rsid w:val="00011C7C"/>
    <w:rsid w:val="00011D54"/>
    <w:rsid w:val="000131BB"/>
    <w:rsid w:val="00015CF6"/>
    <w:rsid w:val="000160D2"/>
    <w:rsid w:val="00016C9A"/>
    <w:rsid w:val="00021107"/>
    <w:rsid w:val="00024743"/>
    <w:rsid w:val="00024A81"/>
    <w:rsid w:val="000277FE"/>
    <w:rsid w:val="00030050"/>
    <w:rsid w:val="00035AEF"/>
    <w:rsid w:val="000363DF"/>
    <w:rsid w:val="000368BB"/>
    <w:rsid w:val="00037876"/>
    <w:rsid w:val="0004056B"/>
    <w:rsid w:val="0004130C"/>
    <w:rsid w:val="000417E3"/>
    <w:rsid w:val="000421E1"/>
    <w:rsid w:val="0004355B"/>
    <w:rsid w:val="000435DE"/>
    <w:rsid w:val="00044883"/>
    <w:rsid w:val="00047FD2"/>
    <w:rsid w:val="00050B85"/>
    <w:rsid w:val="000514B6"/>
    <w:rsid w:val="00052B71"/>
    <w:rsid w:val="00052F09"/>
    <w:rsid w:val="0005453A"/>
    <w:rsid w:val="00056068"/>
    <w:rsid w:val="00056EDC"/>
    <w:rsid w:val="00061EE1"/>
    <w:rsid w:val="00062342"/>
    <w:rsid w:val="0006288A"/>
    <w:rsid w:val="00063D1F"/>
    <w:rsid w:val="00065928"/>
    <w:rsid w:val="00066D75"/>
    <w:rsid w:val="00072C34"/>
    <w:rsid w:val="00073157"/>
    <w:rsid w:val="00074467"/>
    <w:rsid w:val="000763FF"/>
    <w:rsid w:val="000772B0"/>
    <w:rsid w:val="00080B0D"/>
    <w:rsid w:val="0008179C"/>
    <w:rsid w:val="00084F94"/>
    <w:rsid w:val="00085698"/>
    <w:rsid w:val="000871B4"/>
    <w:rsid w:val="0008765F"/>
    <w:rsid w:val="00087E0B"/>
    <w:rsid w:val="0009069C"/>
    <w:rsid w:val="00091766"/>
    <w:rsid w:val="00092A76"/>
    <w:rsid w:val="00096332"/>
    <w:rsid w:val="000A1728"/>
    <w:rsid w:val="000A727C"/>
    <w:rsid w:val="000A7417"/>
    <w:rsid w:val="000B0287"/>
    <w:rsid w:val="000B3001"/>
    <w:rsid w:val="000B3849"/>
    <w:rsid w:val="000B42FE"/>
    <w:rsid w:val="000C0E90"/>
    <w:rsid w:val="000C1E79"/>
    <w:rsid w:val="000C27A9"/>
    <w:rsid w:val="000C5066"/>
    <w:rsid w:val="000C669A"/>
    <w:rsid w:val="000C7749"/>
    <w:rsid w:val="000C7840"/>
    <w:rsid w:val="000C7EFE"/>
    <w:rsid w:val="000D1203"/>
    <w:rsid w:val="000D19A4"/>
    <w:rsid w:val="000D3422"/>
    <w:rsid w:val="000D44CE"/>
    <w:rsid w:val="000D56BD"/>
    <w:rsid w:val="000E147B"/>
    <w:rsid w:val="000E3091"/>
    <w:rsid w:val="000E4FCA"/>
    <w:rsid w:val="000E6DD3"/>
    <w:rsid w:val="000E74FC"/>
    <w:rsid w:val="000F5AAF"/>
    <w:rsid w:val="00100776"/>
    <w:rsid w:val="001016A2"/>
    <w:rsid w:val="00102680"/>
    <w:rsid w:val="0010275F"/>
    <w:rsid w:val="00102FF7"/>
    <w:rsid w:val="00104F58"/>
    <w:rsid w:val="001068D6"/>
    <w:rsid w:val="00110A80"/>
    <w:rsid w:val="001177B9"/>
    <w:rsid w:val="0012016C"/>
    <w:rsid w:val="001207F8"/>
    <w:rsid w:val="00120D7E"/>
    <w:rsid w:val="0012180D"/>
    <w:rsid w:val="00124078"/>
    <w:rsid w:val="001248AC"/>
    <w:rsid w:val="00124EC1"/>
    <w:rsid w:val="00127D73"/>
    <w:rsid w:val="00132A03"/>
    <w:rsid w:val="00133111"/>
    <w:rsid w:val="001379A6"/>
    <w:rsid w:val="0014079F"/>
    <w:rsid w:val="00146CF1"/>
    <w:rsid w:val="001477E0"/>
    <w:rsid w:val="001521A1"/>
    <w:rsid w:val="001529C1"/>
    <w:rsid w:val="00155A2F"/>
    <w:rsid w:val="00155ABA"/>
    <w:rsid w:val="001572D5"/>
    <w:rsid w:val="00160C2A"/>
    <w:rsid w:val="00166477"/>
    <w:rsid w:val="00167467"/>
    <w:rsid w:val="0016771F"/>
    <w:rsid w:val="00170123"/>
    <w:rsid w:val="00171762"/>
    <w:rsid w:val="00172F14"/>
    <w:rsid w:val="00175215"/>
    <w:rsid w:val="00175741"/>
    <w:rsid w:val="00175802"/>
    <w:rsid w:val="001758CF"/>
    <w:rsid w:val="001818EE"/>
    <w:rsid w:val="00181B9E"/>
    <w:rsid w:val="0018202D"/>
    <w:rsid w:val="00183E08"/>
    <w:rsid w:val="001868D2"/>
    <w:rsid w:val="00187B9E"/>
    <w:rsid w:val="0019687F"/>
    <w:rsid w:val="00196E30"/>
    <w:rsid w:val="0019740A"/>
    <w:rsid w:val="001A0E10"/>
    <w:rsid w:val="001A0F36"/>
    <w:rsid w:val="001A235A"/>
    <w:rsid w:val="001A402B"/>
    <w:rsid w:val="001B168D"/>
    <w:rsid w:val="001B21A8"/>
    <w:rsid w:val="001B243F"/>
    <w:rsid w:val="001B3B4E"/>
    <w:rsid w:val="001B43DE"/>
    <w:rsid w:val="001B5B43"/>
    <w:rsid w:val="001B7246"/>
    <w:rsid w:val="001B7BAD"/>
    <w:rsid w:val="001C0E32"/>
    <w:rsid w:val="001C2098"/>
    <w:rsid w:val="001C3974"/>
    <w:rsid w:val="001C50C5"/>
    <w:rsid w:val="001D45AC"/>
    <w:rsid w:val="001D49D9"/>
    <w:rsid w:val="001D4C57"/>
    <w:rsid w:val="001D7E8D"/>
    <w:rsid w:val="001E0FD5"/>
    <w:rsid w:val="001E398B"/>
    <w:rsid w:val="001E4DEE"/>
    <w:rsid w:val="001E7DF7"/>
    <w:rsid w:val="001F0DF1"/>
    <w:rsid w:val="001F265E"/>
    <w:rsid w:val="001F4C87"/>
    <w:rsid w:val="00200E17"/>
    <w:rsid w:val="00200F47"/>
    <w:rsid w:val="002037B0"/>
    <w:rsid w:val="00205CEC"/>
    <w:rsid w:val="00210848"/>
    <w:rsid w:val="00213A36"/>
    <w:rsid w:val="00221B82"/>
    <w:rsid w:val="00222461"/>
    <w:rsid w:val="00227196"/>
    <w:rsid w:val="00231833"/>
    <w:rsid w:val="00234252"/>
    <w:rsid w:val="00234253"/>
    <w:rsid w:val="0023459E"/>
    <w:rsid w:val="00236FCF"/>
    <w:rsid w:val="0023754D"/>
    <w:rsid w:val="00237CF5"/>
    <w:rsid w:val="00237FE3"/>
    <w:rsid w:val="002406EC"/>
    <w:rsid w:val="0024256D"/>
    <w:rsid w:val="00252285"/>
    <w:rsid w:val="00256D40"/>
    <w:rsid w:val="0025710F"/>
    <w:rsid w:val="002577E3"/>
    <w:rsid w:val="00257D4E"/>
    <w:rsid w:val="0026273F"/>
    <w:rsid w:val="00263697"/>
    <w:rsid w:val="00264AF6"/>
    <w:rsid w:val="00264D86"/>
    <w:rsid w:val="0026583D"/>
    <w:rsid w:val="00274A59"/>
    <w:rsid w:val="0028659B"/>
    <w:rsid w:val="00290CAE"/>
    <w:rsid w:val="00294D4C"/>
    <w:rsid w:val="002958D0"/>
    <w:rsid w:val="002A189C"/>
    <w:rsid w:val="002A1903"/>
    <w:rsid w:val="002A4587"/>
    <w:rsid w:val="002A659A"/>
    <w:rsid w:val="002A6AA3"/>
    <w:rsid w:val="002A7DE3"/>
    <w:rsid w:val="002B0A34"/>
    <w:rsid w:val="002B0E40"/>
    <w:rsid w:val="002B19B5"/>
    <w:rsid w:val="002B1AB4"/>
    <w:rsid w:val="002C3064"/>
    <w:rsid w:val="002C4205"/>
    <w:rsid w:val="002C5B6C"/>
    <w:rsid w:val="002C6189"/>
    <w:rsid w:val="002C76D0"/>
    <w:rsid w:val="002D2543"/>
    <w:rsid w:val="002D2AB4"/>
    <w:rsid w:val="002D2EF7"/>
    <w:rsid w:val="002D4135"/>
    <w:rsid w:val="002D55F5"/>
    <w:rsid w:val="002D6F56"/>
    <w:rsid w:val="002E0DA3"/>
    <w:rsid w:val="002E3DDC"/>
    <w:rsid w:val="002E4C16"/>
    <w:rsid w:val="002E7963"/>
    <w:rsid w:val="002F1761"/>
    <w:rsid w:val="002F2980"/>
    <w:rsid w:val="002F4916"/>
    <w:rsid w:val="002F5AC6"/>
    <w:rsid w:val="0030103C"/>
    <w:rsid w:val="00306C7A"/>
    <w:rsid w:val="00307CB5"/>
    <w:rsid w:val="003100A0"/>
    <w:rsid w:val="0031323C"/>
    <w:rsid w:val="00313495"/>
    <w:rsid w:val="00314540"/>
    <w:rsid w:val="00316EB6"/>
    <w:rsid w:val="00320FFF"/>
    <w:rsid w:val="00321EC7"/>
    <w:rsid w:val="00327A7E"/>
    <w:rsid w:val="00330BA0"/>
    <w:rsid w:val="00334E40"/>
    <w:rsid w:val="0033610C"/>
    <w:rsid w:val="00343FC0"/>
    <w:rsid w:val="0034664F"/>
    <w:rsid w:val="00353AE4"/>
    <w:rsid w:val="00356D09"/>
    <w:rsid w:val="0035784B"/>
    <w:rsid w:val="00360618"/>
    <w:rsid w:val="00365633"/>
    <w:rsid w:val="003721B0"/>
    <w:rsid w:val="00374624"/>
    <w:rsid w:val="00376072"/>
    <w:rsid w:val="00382933"/>
    <w:rsid w:val="00384A65"/>
    <w:rsid w:val="00391F1B"/>
    <w:rsid w:val="00393719"/>
    <w:rsid w:val="003957F7"/>
    <w:rsid w:val="003A43DA"/>
    <w:rsid w:val="003A71CD"/>
    <w:rsid w:val="003B31D3"/>
    <w:rsid w:val="003B4036"/>
    <w:rsid w:val="003B51A3"/>
    <w:rsid w:val="003C0B1C"/>
    <w:rsid w:val="003C669B"/>
    <w:rsid w:val="003D042C"/>
    <w:rsid w:val="003D12EB"/>
    <w:rsid w:val="003D517E"/>
    <w:rsid w:val="003D5F19"/>
    <w:rsid w:val="003D71FA"/>
    <w:rsid w:val="003D7A1C"/>
    <w:rsid w:val="003D7B86"/>
    <w:rsid w:val="003E0896"/>
    <w:rsid w:val="003E1245"/>
    <w:rsid w:val="003E3306"/>
    <w:rsid w:val="003E486D"/>
    <w:rsid w:val="003E4953"/>
    <w:rsid w:val="003E5A92"/>
    <w:rsid w:val="003E6821"/>
    <w:rsid w:val="003F10A3"/>
    <w:rsid w:val="003F1A8B"/>
    <w:rsid w:val="003F396E"/>
    <w:rsid w:val="00400474"/>
    <w:rsid w:val="00400E75"/>
    <w:rsid w:val="004026EE"/>
    <w:rsid w:val="004052F1"/>
    <w:rsid w:val="00405727"/>
    <w:rsid w:val="00405AFE"/>
    <w:rsid w:val="0040686F"/>
    <w:rsid w:val="0041027E"/>
    <w:rsid w:val="004130C7"/>
    <w:rsid w:val="00413485"/>
    <w:rsid w:val="0041692B"/>
    <w:rsid w:val="00421A57"/>
    <w:rsid w:val="004270A3"/>
    <w:rsid w:val="00427CFB"/>
    <w:rsid w:val="00430DB1"/>
    <w:rsid w:val="004335E9"/>
    <w:rsid w:val="00434BBD"/>
    <w:rsid w:val="004351B8"/>
    <w:rsid w:val="0043686F"/>
    <w:rsid w:val="00440775"/>
    <w:rsid w:val="00440A42"/>
    <w:rsid w:val="004414D2"/>
    <w:rsid w:val="004435EE"/>
    <w:rsid w:val="004437D7"/>
    <w:rsid w:val="00444521"/>
    <w:rsid w:val="00447915"/>
    <w:rsid w:val="00453EC6"/>
    <w:rsid w:val="004551B2"/>
    <w:rsid w:val="004565C7"/>
    <w:rsid w:val="00456FEC"/>
    <w:rsid w:val="00460446"/>
    <w:rsid w:val="004625FC"/>
    <w:rsid w:val="00463F75"/>
    <w:rsid w:val="004656FF"/>
    <w:rsid w:val="00465933"/>
    <w:rsid w:val="00465D90"/>
    <w:rsid w:val="00481129"/>
    <w:rsid w:val="004849AD"/>
    <w:rsid w:val="004852E8"/>
    <w:rsid w:val="00485B50"/>
    <w:rsid w:val="004876EF"/>
    <w:rsid w:val="004879E9"/>
    <w:rsid w:val="00490F76"/>
    <w:rsid w:val="00491E80"/>
    <w:rsid w:val="00495309"/>
    <w:rsid w:val="00497E3C"/>
    <w:rsid w:val="004A0305"/>
    <w:rsid w:val="004A1C9D"/>
    <w:rsid w:val="004A2E82"/>
    <w:rsid w:val="004A7491"/>
    <w:rsid w:val="004B0035"/>
    <w:rsid w:val="004B1BB0"/>
    <w:rsid w:val="004B665A"/>
    <w:rsid w:val="004C3C2C"/>
    <w:rsid w:val="004C7E02"/>
    <w:rsid w:val="004D029A"/>
    <w:rsid w:val="004D0B01"/>
    <w:rsid w:val="004D135E"/>
    <w:rsid w:val="004D1C8F"/>
    <w:rsid w:val="004D5B05"/>
    <w:rsid w:val="004D6D14"/>
    <w:rsid w:val="004E0225"/>
    <w:rsid w:val="004E2416"/>
    <w:rsid w:val="004E28AB"/>
    <w:rsid w:val="004E52D8"/>
    <w:rsid w:val="004E5555"/>
    <w:rsid w:val="004E59A1"/>
    <w:rsid w:val="004E68A8"/>
    <w:rsid w:val="004F0F6C"/>
    <w:rsid w:val="004F10AF"/>
    <w:rsid w:val="004F16A6"/>
    <w:rsid w:val="004F5BF1"/>
    <w:rsid w:val="005019EF"/>
    <w:rsid w:val="00501B07"/>
    <w:rsid w:val="0050215C"/>
    <w:rsid w:val="005021E9"/>
    <w:rsid w:val="00504934"/>
    <w:rsid w:val="00505F0E"/>
    <w:rsid w:val="005113B5"/>
    <w:rsid w:val="00514CBE"/>
    <w:rsid w:val="005158D3"/>
    <w:rsid w:val="00517582"/>
    <w:rsid w:val="00522377"/>
    <w:rsid w:val="005257DD"/>
    <w:rsid w:val="00526497"/>
    <w:rsid w:val="005274F5"/>
    <w:rsid w:val="00527DBD"/>
    <w:rsid w:val="005304F5"/>
    <w:rsid w:val="00530E15"/>
    <w:rsid w:val="00535108"/>
    <w:rsid w:val="00536136"/>
    <w:rsid w:val="005377DC"/>
    <w:rsid w:val="00540E54"/>
    <w:rsid w:val="005432D7"/>
    <w:rsid w:val="005465C1"/>
    <w:rsid w:val="005512E9"/>
    <w:rsid w:val="00553466"/>
    <w:rsid w:val="00554234"/>
    <w:rsid w:val="0055445C"/>
    <w:rsid w:val="005561EB"/>
    <w:rsid w:val="00560C89"/>
    <w:rsid w:val="00562406"/>
    <w:rsid w:val="00562966"/>
    <w:rsid w:val="00565D33"/>
    <w:rsid w:val="00567B6D"/>
    <w:rsid w:val="00575AEA"/>
    <w:rsid w:val="0057625D"/>
    <w:rsid w:val="00576289"/>
    <w:rsid w:val="005778D6"/>
    <w:rsid w:val="00577AB1"/>
    <w:rsid w:val="0058083E"/>
    <w:rsid w:val="00581F27"/>
    <w:rsid w:val="00582E68"/>
    <w:rsid w:val="00583154"/>
    <w:rsid w:val="005836E4"/>
    <w:rsid w:val="00583E3E"/>
    <w:rsid w:val="00590B45"/>
    <w:rsid w:val="00590D5F"/>
    <w:rsid w:val="005931AD"/>
    <w:rsid w:val="00596A9B"/>
    <w:rsid w:val="00597641"/>
    <w:rsid w:val="00597A8E"/>
    <w:rsid w:val="005A2EBC"/>
    <w:rsid w:val="005A7DD1"/>
    <w:rsid w:val="005B1576"/>
    <w:rsid w:val="005B2284"/>
    <w:rsid w:val="005B4FF8"/>
    <w:rsid w:val="005B6F24"/>
    <w:rsid w:val="005C2522"/>
    <w:rsid w:val="005C3B15"/>
    <w:rsid w:val="005C42D7"/>
    <w:rsid w:val="005C4328"/>
    <w:rsid w:val="005D073F"/>
    <w:rsid w:val="005D22A1"/>
    <w:rsid w:val="005D2ABC"/>
    <w:rsid w:val="005D4755"/>
    <w:rsid w:val="005D4D9D"/>
    <w:rsid w:val="005D7FEF"/>
    <w:rsid w:val="005E3C23"/>
    <w:rsid w:val="005E4DA4"/>
    <w:rsid w:val="005E6A37"/>
    <w:rsid w:val="005E70ED"/>
    <w:rsid w:val="005E7AF9"/>
    <w:rsid w:val="005F1310"/>
    <w:rsid w:val="005F17A8"/>
    <w:rsid w:val="005F4D0E"/>
    <w:rsid w:val="0060030F"/>
    <w:rsid w:val="00603047"/>
    <w:rsid w:val="006057A2"/>
    <w:rsid w:val="006142A6"/>
    <w:rsid w:val="00617186"/>
    <w:rsid w:val="00617356"/>
    <w:rsid w:val="00620C28"/>
    <w:rsid w:val="00622222"/>
    <w:rsid w:val="006228FF"/>
    <w:rsid w:val="00622B4D"/>
    <w:rsid w:val="00626E32"/>
    <w:rsid w:val="00630E43"/>
    <w:rsid w:val="00637D1E"/>
    <w:rsid w:val="006448BF"/>
    <w:rsid w:val="0064511C"/>
    <w:rsid w:val="00645D2D"/>
    <w:rsid w:val="00646A54"/>
    <w:rsid w:val="00646EC3"/>
    <w:rsid w:val="00650538"/>
    <w:rsid w:val="00651203"/>
    <w:rsid w:val="00653060"/>
    <w:rsid w:val="00653D32"/>
    <w:rsid w:val="00655367"/>
    <w:rsid w:val="0065641E"/>
    <w:rsid w:val="00656713"/>
    <w:rsid w:val="0066136C"/>
    <w:rsid w:val="00661D9C"/>
    <w:rsid w:val="00665145"/>
    <w:rsid w:val="0066539E"/>
    <w:rsid w:val="006722F4"/>
    <w:rsid w:val="00673E89"/>
    <w:rsid w:val="00673ECD"/>
    <w:rsid w:val="006752DC"/>
    <w:rsid w:val="00676425"/>
    <w:rsid w:val="00680CDB"/>
    <w:rsid w:val="006854E4"/>
    <w:rsid w:val="00690002"/>
    <w:rsid w:val="006902F1"/>
    <w:rsid w:val="00692575"/>
    <w:rsid w:val="00692B6B"/>
    <w:rsid w:val="006933FF"/>
    <w:rsid w:val="00694376"/>
    <w:rsid w:val="00694BF8"/>
    <w:rsid w:val="00694FE6"/>
    <w:rsid w:val="0069534F"/>
    <w:rsid w:val="006955C6"/>
    <w:rsid w:val="00696335"/>
    <w:rsid w:val="006A0D0C"/>
    <w:rsid w:val="006A4FAA"/>
    <w:rsid w:val="006A7AF5"/>
    <w:rsid w:val="006B23E2"/>
    <w:rsid w:val="006B7F35"/>
    <w:rsid w:val="006C3346"/>
    <w:rsid w:val="006C468C"/>
    <w:rsid w:val="006D05AA"/>
    <w:rsid w:val="006D2892"/>
    <w:rsid w:val="006D4DBE"/>
    <w:rsid w:val="006D6DB3"/>
    <w:rsid w:val="006E3A30"/>
    <w:rsid w:val="006E4A7D"/>
    <w:rsid w:val="006E53C7"/>
    <w:rsid w:val="006E5965"/>
    <w:rsid w:val="006F1581"/>
    <w:rsid w:val="006F2F66"/>
    <w:rsid w:val="0070172D"/>
    <w:rsid w:val="0070173E"/>
    <w:rsid w:val="00701883"/>
    <w:rsid w:val="00703ECB"/>
    <w:rsid w:val="007044FB"/>
    <w:rsid w:val="00712188"/>
    <w:rsid w:val="00712A92"/>
    <w:rsid w:val="00716C42"/>
    <w:rsid w:val="00717B29"/>
    <w:rsid w:val="007205F5"/>
    <w:rsid w:val="00720B05"/>
    <w:rsid w:val="00721415"/>
    <w:rsid w:val="0072469F"/>
    <w:rsid w:val="007252D6"/>
    <w:rsid w:val="00727D6C"/>
    <w:rsid w:val="00730219"/>
    <w:rsid w:val="00732948"/>
    <w:rsid w:val="007329E7"/>
    <w:rsid w:val="00740D8C"/>
    <w:rsid w:val="0074135E"/>
    <w:rsid w:val="007452FB"/>
    <w:rsid w:val="007510C6"/>
    <w:rsid w:val="007517E2"/>
    <w:rsid w:val="00752AAF"/>
    <w:rsid w:val="00752FB8"/>
    <w:rsid w:val="00755433"/>
    <w:rsid w:val="00761F82"/>
    <w:rsid w:val="007622B1"/>
    <w:rsid w:val="00770120"/>
    <w:rsid w:val="00771D2D"/>
    <w:rsid w:val="007750AE"/>
    <w:rsid w:val="00775C74"/>
    <w:rsid w:val="007772B1"/>
    <w:rsid w:val="00780839"/>
    <w:rsid w:val="00780901"/>
    <w:rsid w:val="00780E19"/>
    <w:rsid w:val="00783764"/>
    <w:rsid w:val="00785816"/>
    <w:rsid w:val="00785997"/>
    <w:rsid w:val="007910CB"/>
    <w:rsid w:val="00792A41"/>
    <w:rsid w:val="0079447D"/>
    <w:rsid w:val="00794C25"/>
    <w:rsid w:val="00795476"/>
    <w:rsid w:val="0079553E"/>
    <w:rsid w:val="00796921"/>
    <w:rsid w:val="007A2522"/>
    <w:rsid w:val="007A6807"/>
    <w:rsid w:val="007B1A2B"/>
    <w:rsid w:val="007B52BD"/>
    <w:rsid w:val="007C0661"/>
    <w:rsid w:val="007C1919"/>
    <w:rsid w:val="007C2719"/>
    <w:rsid w:val="007C3C69"/>
    <w:rsid w:val="007C6364"/>
    <w:rsid w:val="007C6742"/>
    <w:rsid w:val="007C7812"/>
    <w:rsid w:val="007D2936"/>
    <w:rsid w:val="007D5516"/>
    <w:rsid w:val="007D58BE"/>
    <w:rsid w:val="007D68C8"/>
    <w:rsid w:val="007E4841"/>
    <w:rsid w:val="007E51F6"/>
    <w:rsid w:val="007E5D4C"/>
    <w:rsid w:val="007E6732"/>
    <w:rsid w:val="007E7227"/>
    <w:rsid w:val="007F3CB6"/>
    <w:rsid w:val="007F3D85"/>
    <w:rsid w:val="007F5033"/>
    <w:rsid w:val="007F53E9"/>
    <w:rsid w:val="007F6677"/>
    <w:rsid w:val="00801207"/>
    <w:rsid w:val="00803FD7"/>
    <w:rsid w:val="00807A79"/>
    <w:rsid w:val="00811650"/>
    <w:rsid w:val="00811896"/>
    <w:rsid w:val="0081462E"/>
    <w:rsid w:val="00814F0C"/>
    <w:rsid w:val="00815871"/>
    <w:rsid w:val="00816339"/>
    <w:rsid w:val="00817CD9"/>
    <w:rsid w:val="00820111"/>
    <w:rsid w:val="008212AF"/>
    <w:rsid w:val="0082310E"/>
    <w:rsid w:val="00825F14"/>
    <w:rsid w:val="00826F92"/>
    <w:rsid w:val="00827005"/>
    <w:rsid w:val="00841EB2"/>
    <w:rsid w:val="00842070"/>
    <w:rsid w:val="00844AFA"/>
    <w:rsid w:val="00846B32"/>
    <w:rsid w:val="00846C35"/>
    <w:rsid w:val="00847A03"/>
    <w:rsid w:val="00851715"/>
    <w:rsid w:val="00853A0A"/>
    <w:rsid w:val="0085455C"/>
    <w:rsid w:val="008548BA"/>
    <w:rsid w:val="00854CD8"/>
    <w:rsid w:val="0086175D"/>
    <w:rsid w:val="00861AFA"/>
    <w:rsid w:val="00864D6B"/>
    <w:rsid w:val="008669AD"/>
    <w:rsid w:val="008719C8"/>
    <w:rsid w:val="00873A57"/>
    <w:rsid w:val="00874FC5"/>
    <w:rsid w:val="00876BB1"/>
    <w:rsid w:val="00876C73"/>
    <w:rsid w:val="0088162C"/>
    <w:rsid w:val="0088270D"/>
    <w:rsid w:val="00890AF1"/>
    <w:rsid w:val="00891169"/>
    <w:rsid w:val="00891D6F"/>
    <w:rsid w:val="00892196"/>
    <w:rsid w:val="008924F0"/>
    <w:rsid w:val="008A0091"/>
    <w:rsid w:val="008A3764"/>
    <w:rsid w:val="008A3F15"/>
    <w:rsid w:val="008A4FE0"/>
    <w:rsid w:val="008A588F"/>
    <w:rsid w:val="008B0269"/>
    <w:rsid w:val="008B0AC9"/>
    <w:rsid w:val="008B1129"/>
    <w:rsid w:val="008B1675"/>
    <w:rsid w:val="008B3915"/>
    <w:rsid w:val="008B4A01"/>
    <w:rsid w:val="008B604D"/>
    <w:rsid w:val="008B68C3"/>
    <w:rsid w:val="008B6BEA"/>
    <w:rsid w:val="008B7B84"/>
    <w:rsid w:val="008C2B38"/>
    <w:rsid w:val="008C33F1"/>
    <w:rsid w:val="008C4525"/>
    <w:rsid w:val="008D02B9"/>
    <w:rsid w:val="008D0C23"/>
    <w:rsid w:val="008D0D6F"/>
    <w:rsid w:val="008D1039"/>
    <w:rsid w:val="008D22B5"/>
    <w:rsid w:val="008D27B4"/>
    <w:rsid w:val="008D336F"/>
    <w:rsid w:val="008D7AEA"/>
    <w:rsid w:val="008E0705"/>
    <w:rsid w:val="008E11F2"/>
    <w:rsid w:val="008E2000"/>
    <w:rsid w:val="008E2662"/>
    <w:rsid w:val="008E5E16"/>
    <w:rsid w:val="008F035F"/>
    <w:rsid w:val="008F1158"/>
    <w:rsid w:val="008F44F5"/>
    <w:rsid w:val="008F48C4"/>
    <w:rsid w:val="009019C7"/>
    <w:rsid w:val="00902511"/>
    <w:rsid w:val="009038DD"/>
    <w:rsid w:val="00907836"/>
    <w:rsid w:val="00911262"/>
    <w:rsid w:val="00914942"/>
    <w:rsid w:val="009203C7"/>
    <w:rsid w:val="00925ACC"/>
    <w:rsid w:val="00925B28"/>
    <w:rsid w:val="009262BB"/>
    <w:rsid w:val="00926916"/>
    <w:rsid w:val="00926CC4"/>
    <w:rsid w:val="00931041"/>
    <w:rsid w:val="00931A95"/>
    <w:rsid w:val="0093257D"/>
    <w:rsid w:val="00933D82"/>
    <w:rsid w:val="00934141"/>
    <w:rsid w:val="00935215"/>
    <w:rsid w:val="00935B74"/>
    <w:rsid w:val="009401B9"/>
    <w:rsid w:val="00940B77"/>
    <w:rsid w:val="00945CFA"/>
    <w:rsid w:val="0094662C"/>
    <w:rsid w:val="00946723"/>
    <w:rsid w:val="009512BD"/>
    <w:rsid w:val="00955FB9"/>
    <w:rsid w:val="009602BB"/>
    <w:rsid w:val="00960CE5"/>
    <w:rsid w:val="009620C6"/>
    <w:rsid w:val="00962594"/>
    <w:rsid w:val="00963772"/>
    <w:rsid w:val="00966D96"/>
    <w:rsid w:val="00971A07"/>
    <w:rsid w:val="009723C0"/>
    <w:rsid w:val="00976427"/>
    <w:rsid w:val="00980F81"/>
    <w:rsid w:val="0098594C"/>
    <w:rsid w:val="00994554"/>
    <w:rsid w:val="00995953"/>
    <w:rsid w:val="00996007"/>
    <w:rsid w:val="00997503"/>
    <w:rsid w:val="009A0EDE"/>
    <w:rsid w:val="009A5A56"/>
    <w:rsid w:val="009A7B72"/>
    <w:rsid w:val="009B007F"/>
    <w:rsid w:val="009B04AF"/>
    <w:rsid w:val="009B138B"/>
    <w:rsid w:val="009B3820"/>
    <w:rsid w:val="009B5D6A"/>
    <w:rsid w:val="009C0DF3"/>
    <w:rsid w:val="009C1051"/>
    <w:rsid w:val="009C576B"/>
    <w:rsid w:val="009C68FB"/>
    <w:rsid w:val="009D01D3"/>
    <w:rsid w:val="009D4F48"/>
    <w:rsid w:val="009D5C92"/>
    <w:rsid w:val="009E19AF"/>
    <w:rsid w:val="009E334B"/>
    <w:rsid w:val="009E7976"/>
    <w:rsid w:val="009F0CBF"/>
    <w:rsid w:val="009F2292"/>
    <w:rsid w:val="009F2E85"/>
    <w:rsid w:val="00A01307"/>
    <w:rsid w:val="00A026E5"/>
    <w:rsid w:val="00A03497"/>
    <w:rsid w:val="00A042D3"/>
    <w:rsid w:val="00A138C1"/>
    <w:rsid w:val="00A14680"/>
    <w:rsid w:val="00A1586B"/>
    <w:rsid w:val="00A15AC0"/>
    <w:rsid w:val="00A164E6"/>
    <w:rsid w:val="00A23C5D"/>
    <w:rsid w:val="00A40FEC"/>
    <w:rsid w:val="00A42672"/>
    <w:rsid w:val="00A4437B"/>
    <w:rsid w:val="00A449F0"/>
    <w:rsid w:val="00A44B3B"/>
    <w:rsid w:val="00A46D72"/>
    <w:rsid w:val="00A52115"/>
    <w:rsid w:val="00A55677"/>
    <w:rsid w:val="00A57A43"/>
    <w:rsid w:val="00A6062E"/>
    <w:rsid w:val="00A638AD"/>
    <w:rsid w:val="00A63DFD"/>
    <w:rsid w:val="00A658D2"/>
    <w:rsid w:val="00A673AC"/>
    <w:rsid w:val="00A77E68"/>
    <w:rsid w:val="00A806B6"/>
    <w:rsid w:val="00A80868"/>
    <w:rsid w:val="00A835B0"/>
    <w:rsid w:val="00A83D90"/>
    <w:rsid w:val="00A86C55"/>
    <w:rsid w:val="00A903E9"/>
    <w:rsid w:val="00A9162B"/>
    <w:rsid w:val="00A91FA0"/>
    <w:rsid w:val="00A9467D"/>
    <w:rsid w:val="00AB5894"/>
    <w:rsid w:val="00AB7C8D"/>
    <w:rsid w:val="00AC006F"/>
    <w:rsid w:val="00AC094D"/>
    <w:rsid w:val="00AC16E0"/>
    <w:rsid w:val="00AC2681"/>
    <w:rsid w:val="00AC3991"/>
    <w:rsid w:val="00AC3AD5"/>
    <w:rsid w:val="00AC57B0"/>
    <w:rsid w:val="00AC695D"/>
    <w:rsid w:val="00AD0981"/>
    <w:rsid w:val="00AD0D5E"/>
    <w:rsid w:val="00AD0D9D"/>
    <w:rsid w:val="00AD3240"/>
    <w:rsid w:val="00AD5C8E"/>
    <w:rsid w:val="00AD6EF8"/>
    <w:rsid w:val="00AE4B5B"/>
    <w:rsid w:val="00AE7E55"/>
    <w:rsid w:val="00AF21DA"/>
    <w:rsid w:val="00AF3A4B"/>
    <w:rsid w:val="00B04326"/>
    <w:rsid w:val="00B101F8"/>
    <w:rsid w:val="00B10671"/>
    <w:rsid w:val="00B11AA4"/>
    <w:rsid w:val="00B127ED"/>
    <w:rsid w:val="00B1289D"/>
    <w:rsid w:val="00B12D32"/>
    <w:rsid w:val="00B21949"/>
    <w:rsid w:val="00B24BB2"/>
    <w:rsid w:val="00B24C38"/>
    <w:rsid w:val="00B27750"/>
    <w:rsid w:val="00B27ED1"/>
    <w:rsid w:val="00B314A1"/>
    <w:rsid w:val="00B32708"/>
    <w:rsid w:val="00B34C72"/>
    <w:rsid w:val="00B370C6"/>
    <w:rsid w:val="00B374C5"/>
    <w:rsid w:val="00B404FB"/>
    <w:rsid w:val="00B41FDE"/>
    <w:rsid w:val="00B466AB"/>
    <w:rsid w:val="00B46FDE"/>
    <w:rsid w:val="00B505BB"/>
    <w:rsid w:val="00B50E7C"/>
    <w:rsid w:val="00B51BCA"/>
    <w:rsid w:val="00B619F5"/>
    <w:rsid w:val="00B63A7D"/>
    <w:rsid w:val="00B65260"/>
    <w:rsid w:val="00B65A76"/>
    <w:rsid w:val="00B65A96"/>
    <w:rsid w:val="00B73E47"/>
    <w:rsid w:val="00B747DD"/>
    <w:rsid w:val="00B75717"/>
    <w:rsid w:val="00B75CCE"/>
    <w:rsid w:val="00B77E3B"/>
    <w:rsid w:val="00B81553"/>
    <w:rsid w:val="00B82D62"/>
    <w:rsid w:val="00B8376D"/>
    <w:rsid w:val="00B86029"/>
    <w:rsid w:val="00B865F7"/>
    <w:rsid w:val="00B8693D"/>
    <w:rsid w:val="00B86FC9"/>
    <w:rsid w:val="00B91608"/>
    <w:rsid w:val="00B91AFD"/>
    <w:rsid w:val="00B9214B"/>
    <w:rsid w:val="00B95AE9"/>
    <w:rsid w:val="00BA038A"/>
    <w:rsid w:val="00BA1378"/>
    <w:rsid w:val="00BA591A"/>
    <w:rsid w:val="00BA752F"/>
    <w:rsid w:val="00BB05E6"/>
    <w:rsid w:val="00BB4385"/>
    <w:rsid w:val="00BB457B"/>
    <w:rsid w:val="00BB5F62"/>
    <w:rsid w:val="00BB69AD"/>
    <w:rsid w:val="00BC0C22"/>
    <w:rsid w:val="00BC2A70"/>
    <w:rsid w:val="00BC3347"/>
    <w:rsid w:val="00BD1199"/>
    <w:rsid w:val="00BD3C65"/>
    <w:rsid w:val="00BD46EB"/>
    <w:rsid w:val="00BD4AF1"/>
    <w:rsid w:val="00BD57D3"/>
    <w:rsid w:val="00BD67B1"/>
    <w:rsid w:val="00BD71FF"/>
    <w:rsid w:val="00BE6049"/>
    <w:rsid w:val="00BE6F74"/>
    <w:rsid w:val="00BF03D9"/>
    <w:rsid w:val="00C001AD"/>
    <w:rsid w:val="00C01690"/>
    <w:rsid w:val="00C02DB4"/>
    <w:rsid w:val="00C064A3"/>
    <w:rsid w:val="00C12EEC"/>
    <w:rsid w:val="00C1409B"/>
    <w:rsid w:val="00C15F6A"/>
    <w:rsid w:val="00C20F24"/>
    <w:rsid w:val="00C21F4E"/>
    <w:rsid w:val="00C22C8D"/>
    <w:rsid w:val="00C24BB2"/>
    <w:rsid w:val="00C26FE7"/>
    <w:rsid w:val="00C30CF1"/>
    <w:rsid w:val="00C333BB"/>
    <w:rsid w:val="00C346A7"/>
    <w:rsid w:val="00C3750A"/>
    <w:rsid w:val="00C40555"/>
    <w:rsid w:val="00C40FA5"/>
    <w:rsid w:val="00C41513"/>
    <w:rsid w:val="00C417E2"/>
    <w:rsid w:val="00C430BC"/>
    <w:rsid w:val="00C45396"/>
    <w:rsid w:val="00C52330"/>
    <w:rsid w:val="00C53B00"/>
    <w:rsid w:val="00C54524"/>
    <w:rsid w:val="00C710C7"/>
    <w:rsid w:val="00C727A5"/>
    <w:rsid w:val="00C72D50"/>
    <w:rsid w:val="00C732EA"/>
    <w:rsid w:val="00C73FDC"/>
    <w:rsid w:val="00C77AEA"/>
    <w:rsid w:val="00C77CFD"/>
    <w:rsid w:val="00C90F04"/>
    <w:rsid w:val="00C90FBA"/>
    <w:rsid w:val="00C919CD"/>
    <w:rsid w:val="00C94792"/>
    <w:rsid w:val="00C95A9C"/>
    <w:rsid w:val="00CA16CD"/>
    <w:rsid w:val="00CA1C60"/>
    <w:rsid w:val="00CA2559"/>
    <w:rsid w:val="00CA439C"/>
    <w:rsid w:val="00CA4C2D"/>
    <w:rsid w:val="00CA689C"/>
    <w:rsid w:val="00CA73AD"/>
    <w:rsid w:val="00CA7989"/>
    <w:rsid w:val="00CB09A7"/>
    <w:rsid w:val="00CB1F63"/>
    <w:rsid w:val="00CB286E"/>
    <w:rsid w:val="00CB2ACF"/>
    <w:rsid w:val="00CB4D98"/>
    <w:rsid w:val="00CB77D3"/>
    <w:rsid w:val="00CB7C3C"/>
    <w:rsid w:val="00CC08FF"/>
    <w:rsid w:val="00CC1158"/>
    <w:rsid w:val="00CC4E01"/>
    <w:rsid w:val="00CD17D9"/>
    <w:rsid w:val="00CD1C6C"/>
    <w:rsid w:val="00CD380C"/>
    <w:rsid w:val="00CD3964"/>
    <w:rsid w:val="00CD47A6"/>
    <w:rsid w:val="00CD5CAF"/>
    <w:rsid w:val="00CD7BB7"/>
    <w:rsid w:val="00CE0216"/>
    <w:rsid w:val="00CE032C"/>
    <w:rsid w:val="00CE1E03"/>
    <w:rsid w:val="00CE5F23"/>
    <w:rsid w:val="00CE72C9"/>
    <w:rsid w:val="00CF0BE1"/>
    <w:rsid w:val="00CF0DE3"/>
    <w:rsid w:val="00CF72AD"/>
    <w:rsid w:val="00D03344"/>
    <w:rsid w:val="00D03C5D"/>
    <w:rsid w:val="00D046D7"/>
    <w:rsid w:val="00D073AB"/>
    <w:rsid w:val="00D11D77"/>
    <w:rsid w:val="00D12EF2"/>
    <w:rsid w:val="00D13746"/>
    <w:rsid w:val="00D13D05"/>
    <w:rsid w:val="00D17CB4"/>
    <w:rsid w:val="00D208E0"/>
    <w:rsid w:val="00D25A49"/>
    <w:rsid w:val="00D27DE8"/>
    <w:rsid w:val="00D27F8D"/>
    <w:rsid w:val="00D32209"/>
    <w:rsid w:val="00D331F8"/>
    <w:rsid w:val="00D37CAA"/>
    <w:rsid w:val="00D4061B"/>
    <w:rsid w:val="00D44457"/>
    <w:rsid w:val="00D461B7"/>
    <w:rsid w:val="00D4795C"/>
    <w:rsid w:val="00D500E5"/>
    <w:rsid w:val="00D509D7"/>
    <w:rsid w:val="00D51221"/>
    <w:rsid w:val="00D52F6A"/>
    <w:rsid w:val="00D537FC"/>
    <w:rsid w:val="00D55B93"/>
    <w:rsid w:val="00D56144"/>
    <w:rsid w:val="00D56514"/>
    <w:rsid w:val="00D6003D"/>
    <w:rsid w:val="00D63EDF"/>
    <w:rsid w:val="00D64D68"/>
    <w:rsid w:val="00D64D8B"/>
    <w:rsid w:val="00D66642"/>
    <w:rsid w:val="00D7368E"/>
    <w:rsid w:val="00D82452"/>
    <w:rsid w:val="00D82FAB"/>
    <w:rsid w:val="00D902A5"/>
    <w:rsid w:val="00D9310E"/>
    <w:rsid w:val="00D93A72"/>
    <w:rsid w:val="00D93D2C"/>
    <w:rsid w:val="00D947A2"/>
    <w:rsid w:val="00DA4802"/>
    <w:rsid w:val="00DA648B"/>
    <w:rsid w:val="00DB0F42"/>
    <w:rsid w:val="00DB56AC"/>
    <w:rsid w:val="00DC014F"/>
    <w:rsid w:val="00DC10AF"/>
    <w:rsid w:val="00DC1407"/>
    <w:rsid w:val="00DC19CC"/>
    <w:rsid w:val="00DC3E2F"/>
    <w:rsid w:val="00DC42C7"/>
    <w:rsid w:val="00DC4CA0"/>
    <w:rsid w:val="00DC73AB"/>
    <w:rsid w:val="00DD05E6"/>
    <w:rsid w:val="00DD0DFA"/>
    <w:rsid w:val="00DD370F"/>
    <w:rsid w:val="00DD4139"/>
    <w:rsid w:val="00DD4443"/>
    <w:rsid w:val="00DD53EC"/>
    <w:rsid w:val="00DD54FE"/>
    <w:rsid w:val="00DD565F"/>
    <w:rsid w:val="00DD6391"/>
    <w:rsid w:val="00DE110A"/>
    <w:rsid w:val="00DE343E"/>
    <w:rsid w:val="00DE3F64"/>
    <w:rsid w:val="00DF5A9D"/>
    <w:rsid w:val="00DF5C01"/>
    <w:rsid w:val="00DF7906"/>
    <w:rsid w:val="00E003F7"/>
    <w:rsid w:val="00E0338E"/>
    <w:rsid w:val="00E0351B"/>
    <w:rsid w:val="00E04000"/>
    <w:rsid w:val="00E0560D"/>
    <w:rsid w:val="00E064BA"/>
    <w:rsid w:val="00E0670B"/>
    <w:rsid w:val="00E07286"/>
    <w:rsid w:val="00E072D9"/>
    <w:rsid w:val="00E1237C"/>
    <w:rsid w:val="00E131C2"/>
    <w:rsid w:val="00E13DD3"/>
    <w:rsid w:val="00E20CDA"/>
    <w:rsid w:val="00E21A0F"/>
    <w:rsid w:val="00E25F13"/>
    <w:rsid w:val="00E3064A"/>
    <w:rsid w:val="00E373F8"/>
    <w:rsid w:val="00E40A79"/>
    <w:rsid w:val="00E44A4F"/>
    <w:rsid w:val="00E44B48"/>
    <w:rsid w:val="00E478AE"/>
    <w:rsid w:val="00E546F1"/>
    <w:rsid w:val="00E57B91"/>
    <w:rsid w:val="00E601AA"/>
    <w:rsid w:val="00E612F1"/>
    <w:rsid w:val="00E62574"/>
    <w:rsid w:val="00E633AD"/>
    <w:rsid w:val="00E64A92"/>
    <w:rsid w:val="00E67678"/>
    <w:rsid w:val="00E7391E"/>
    <w:rsid w:val="00E754BA"/>
    <w:rsid w:val="00E756B5"/>
    <w:rsid w:val="00E76D4A"/>
    <w:rsid w:val="00E7722F"/>
    <w:rsid w:val="00E7763F"/>
    <w:rsid w:val="00E802EE"/>
    <w:rsid w:val="00E8059C"/>
    <w:rsid w:val="00E8179D"/>
    <w:rsid w:val="00E82132"/>
    <w:rsid w:val="00E8688E"/>
    <w:rsid w:val="00E87439"/>
    <w:rsid w:val="00E96762"/>
    <w:rsid w:val="00EA1E7C"/>
    <w:rsid w:val="00EA25F7"/>
    <w:rsid w:val="00EA4DC3"/>
    <w:rsid w:val="00EA65AA"/>
    <w:rsid w:val="00EA66E9"/>
    <w:rsid w:val="00EB7987"/>
    <w:rsid w:val="00EC3D5E"/>
    <w:rsid w:val="00EC5BE2"/>
    <w:rsid w:val="00ED3D02"/>
    <w:rsid w:val="00ED6971"/>
    <w:rsid w:val="00EE33EA"/>
    <w:rsid w:val="00EE41C9"/>
    <w:rsid w:val="00EF25E4"/>
    <w:rsid w:val="00EF3168"/>
    <w:rsid w:val="00F0014C"/>
    <w:rsid w:val="00F05AB1"/>
    <w:rsid w:val="00F07582"/>
    <w:rsid w:val="00F076E7"/>
    <w:rsid w:val="00F100A6"/>
    <w:rsid w:val="00F1073E"/>
    <w:rsid w:val="00F108DB"/>
    <w:rsid w:val="00F10D49"/>
    <w:rsid w:val="00F120E9"/>
    <w:rsid w:val="00F1470D"/>
    <w:rsid w:val="00F22568"/>
    <w:rsid w:val="00F26605"/>
    <w:rsid w:val="00F27C4A"/>
    <w:rsid w:val="00F326D1"/>
    <w:rsid w:val="00F357EF"/>
    <w:rsid w:val="00F35BB2"/>
    <w:rsid w:val="00F376BC"/>
    <w:rsid w:val="00F4230D"/>
    <w:rsid w:val="00F43E7C"/>
    <w:rsid w:val="00F44B13"/>
    <w:rsid w:val="00F4530F"/>
    <w:rsid w:val="00F46FEC"/>
    <w:rsid w:val="00F51B1E"/>
    <w:rsid w:val="00F53B25"/>
    <w:rsid w:val="00F5772D"/>
    <w:rsid w:val="00F60984"/>
    <w:rsid w:val="00F61065"/>
    <w:rsid w:val="00F63372"/>
    <w:rsid w:val="00F74300"/>
    <w:rsid w:val="00F752FB"/>
    <w:rsid w:val="00F81A9F"/>
    <w:rsid w:val="00F861D6"/>
    <w:rsid w:val="00F93E29"/>
    <w:rsid w:val="00F94BE0"/>
    <w:rsid w:val="00F9600E"/>
    <w:rsid w:val="00F961F5"/>
    <w:rsid w:val="00FA5496"/>
    <w:rsid w:val="00FA6B55"/>
    <w:rsid w:val="00FA7922"/>
    <w:rsid w:val="00FA7F44"/>
    <w:rsid w:val="00FC5078"/>
    <w:rsid w:val="00FC620C"/>
    <w:rsid w:val="00FC74F9"/>
    <w:rsid w:val="00FD39F7"/>
    <w:rsid w:val="00FE12BD"/>
    <w:rsid w:val="00FE1CC0"/>
    <w:rsid w:val="00FE4A98"/>
    <w:rsid w:val="00FE7268"/>
    <w:rsid w:val="00FF1133"/>
    <w:rsid w:val="00FF1BF2"/>
    <w:rsid w:val="00FF2A07"/>
    <w:rsid w:val="00FF2C60"/>
    <w:rsid w:val="00FF31D1"/>
    <w:rsid w:val="00FF4083"/>
    <w:rsid w:val="00FF4092"/>
    <w:rsid w:val="00FF5FE3"/>
    <w:rsid w:val="00FF655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C5D"/>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23C5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A23C5D"/>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character" w:styleId="PageNumber">
    <w:name w:val="page number"/>
    <w:basedOn w:val="DefaultParagraphFont"/>
    <w:uiPriority w:val="99"/>
    <w:rsid w:val="00A23C5D"/>
    <w:rPr>
      <w:rFonts w:cs="Times New Roman"/>
    </w:rPr>
  </w:style>
  <w:style w:type="paragraph" w:styleId="BalloonText">
    <w:name w:val="Balloon Text"/>
    <w:basedOn w:val="Normal"/>
    <w:link w:val="BalloonTextChar"/>
    <w:uiPriority w:val="99"/>
    <w:rsid w:val="00C73FDC"/>
    <w:rPr>
      <w:rFonts w:ascii="Tahoma" w:hAnsi="Tahoma"/>
      <w:sz w:val="16"/>
      <w:szCs w:val="16"/>
    </w:rPr>
  </w:style>
  <w:style w:type="character" w:customStyle="1" w:styleId="BalloonTextChar">
    <w:name w:val="Balloon Text Char"/>
    <w:basedOn w:val="DefaultParagraphFont"/>
    <w:link w:val="BalloonText"/>
    <w:uiPriority w:val="99"/>
    <w:locked/>
    <w:rsid w:val="00C73FDC"/>
    <w:rPr>
      <w:rFonts w:ascii="Tahoma" w:hAnsi="Tahoma" w:cs="Times New Roman"/>
      <w:sz w:val="16"/>
    </w:rPr>
  </w:style>
  <w:style w:type="paragraph" w:styleId="BodyText">
    <w:name w:val="Body Text"/>
    <w:basedOn w:val="Normal"/>
    <w:link w:val="BodyTextChar"/>
    <w:uiPriority w:val="99"/>
    <w:rsid w:val="00A46D72"/>
    <w:rPr>
      <w:rFonts w:ascii="VNI-Times" w:hAnsi="VNI-Times"/>
      <w:sz w:val="26"/>
    </w:rPr>
  </w:style>
  <w:style w:type="character" w:customStyle="1" w:styleId="BodyTextChar">
    <w:name w:val="Body Text Char"/>
    <w:basedOn w:val="DefaultParagraphFont"/>
    <w:link w:val="BodyText"/>
    <w:uiPriority w:val="99"/>
    <w:locked/>
    <w:rsid w:val="00A46D72"/>
    <w:rPr>
      <w:rFonts w:ascii="VNI-Times" w:hAnsi="VNI-Times" w:cs="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3</Pages>
  <Words>465</Words>
  <Characters>2651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BCH ĐOÀN TP</dc:title>
  <dc:subject/>
  <dc:creator/>
  <cp:keywords/>
  <dc:description/>
  <cp:lastModifiedBy>Nguyen Truong</cp:lastModifiedBy>
  <cp:revision>9</cp:revision>
  <cp:lastPrinted>2015-10-20T03:42:00Z</cp:lastPrinted>
  <dcterms:created xsi:type="dcterms:W3CDTF">2015-10-21T01:32:00Z</dcterms:created>
  <dcterms:modified xsi:type="dcterms:W3CDTF">2016-02-29T16:50:00Z</dcterms:modified>
</cp:coreProperties>
</file>